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F23A8" w14:textId="0B156853" w:rsidR="00F414F8" w:rsidRPr="00D723EF" w:rsidRDefault="00AE7E01" w:rsidP="00B417FC">
      <w:pPr>
        <w:pStyle w:val="Title"/>
        <w:rPr>
          <w:rFonts w:cs="Arial"/>
        </w:rPr>
      </w:pPr>
      <w:r w:rsidRPr="00D723EF">
        <w:rPr>
          <w:rFonts w:cs="Arial"/>
        </w:rPr>
        <w:t>Measuring Plate M</w:t>
      </w:r>
      <w:r w:rsidR="00DE204D" w:rsidRPr="00D723EF">
        <w:rPr>
          <w:rFonts w:cs="Arial"/>
        </w:rPr>
        <w:t>otion with GPS</w:t>
      </w:r>
    </w:p>
    <w:p w14:paraId="51164FA8" w14:textId="77777777" w:rsidR="006B1B83" w:rsidRPr="00D723EF" w:rsidRDefault="006B1B83" w:rsidP="006B1B83">
      <w:pPr>
        <w:pStyle w:val="Authortext"/>
        <w:spacing w:after="60" w:line="240" w:lineRule="auto"/>
        <w:rPr>
          <w:i/>
          <w:sz w:val="20"/>
          <w:szCs w:val="20"/>
        </w:rPr>
      </w:pPr>
      <w:r w:rsidRPr="00D723EF">
        <w:rPr>
          <w:i/>
          <w:sz w:val="20"/>
          <w:szCs w:val="20"/>
        </w:rPr>
        <w:t>Student worksheet</w:t>
      </w:r>
    </w:p>
    <w:p w14:paraId="0577A3CD" w14:textId="7E928137" w:rsidR="00720DC6" w:rsidRPr="00D723EF" w:rsidRDefault="000E3606" w:rsidP="008945A5">
      <w:pPr>
        <w:pStyle w:val="Authortext"/>
      </w:pPr>
      <w:r w:rsidRPr="00D723EF">
        <w:t>Roger Groom, Cate Fox-Lent, and Shelley Olds, UNAVCO</w:t>
      </w:r>
      <w:r w:rsidR="00A65209" w:rsidRPr="00D723EF">
        <w:t>.  Revised by Nancy West</w:t>
      </w:r>
      <w:r w:rsidR="00A161C7" w:rsidRPr="00D723EF">
        <w:t xml:space="preserve"> and Kathleen Alexander</w:t>
      </w:r>
      <w:r w:rsidR="00A65209" w:rsidRPr="00D723EF">
        <w:t>.</w:t>
      </w:r>
      <w:r w:rsidR="00D55EC3" w:rsidRPr="00D723EF">
        <w:tab/>
      </w:r>
    </w:p>
    <w:p w14:paraId="595E4F57" w14:textId="70C1787D" w:rsidR="001304EA" w:rsidRDefault="00D723EF" w:rsidP="00D723EF">
      <w:pPr>
        <w:spacing w:line="240" w:lineRule="auto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Under our feet is a dynamic,</w:t>
      </w:r>
      <w:r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ever-changing Earth.</w:t>
      </w:r>
      <w:r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Pressure builds. Time passes. Earth’s outer</w:t>
      </w:r>
      <w:r w:rsidR="001304EA"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shell is rearranged.</w:t>
      </w:r>
      <w:r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Sooner or later –</w:t>
      </w:r>
      <w:r w:rsidR="001304EA">
        <w:rPr>
          <w:rFonts w:ascii="Arial" w:hAnsi="Arial" w:cs="Arial"/>
          <w:sz w:val="22"/>
          <w:szCs w:val="22"/>
        </w:rPr>
        <w:t xml:space="preserve"> a</w:t>
      </w:r>
      <w:r w:rsidRPr="00D723EF">
        <w:rPr>
          <w:rFonts w:ascii="Arial" w:hAnsi="Arial" w:cs="Arial"/>
          <w:sz w:val="22"/>
          <w:szCs w:val="22"/>
        </w:rPr>
        <w:t xml:space="preserve"> sudden shift</w:t>
      </w:r>
      <w:r w:rsidR="001304EA"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releases the pent-up pressure. Earthquake!</w:t>
      </w:r>
      <w:r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Scientists monitor Earth’s movement in</w:t>
      </w:r>
      <w:r w:rsidR="001304EA"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advance of an earthquake so we can be</w:t>
      </w:r>
      <w:r w:rsidR="001304EA"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>more prepared.</w:t>
      </w:r>
      <w:r w:rsidR="00645D66">
        <w:rPr>
          <w:rFonts w:ascii="Arial" w:hAnsi="Arial" w:cs="Arial"/>
          <w:sz w:val="22"/>
          <w:szCs w:val="22"/>
        </w:rPr>
        <w:t xml:space="preserve"> </w:t>
      </w:r>
    </w:p>
    <w:p w14:paraId="135D7E73" w14:textId="42DB153D" w:rsidR="000918E0" w:rsidRPr="00D723EF" w:rsidRDefault="00645D66" w:rsidP="00D723EF">
      <w:pPr>
        <w:spacing w:line="240" w:lineRule="auto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9ED52" wp14:editId="76AE1D0F">
                <wp:simplePos x="0" y="0"/>
                <wp:positionH relativeFrom="column">
                  <wp:posOffset>3406775</wp:posOffset>
                </wp:positionH>
                <wp:positionV relativeFrom="paragraph">
                  <wp:posOffset>1040765</wp:posOffset>
                </wp:positionV>
                <wp:extent cx="2743200" cy="5641975"/>
                <wp:effectExtent l="0" t="0" r="25400" b="22225"/>
                <wp:wrapTight wrapText="bothSides">
                  <wp:wrapPolygon edited="0">
                    <wp:start x="0" y="0"/>
                    <wp:lineTo x="0" y="21588"/>
                    <wp:lineTo x="21600" y="21588"/>
                    <wp:lineTo x="21600" y="0"/>
                    <wp:lineTo x="0" y="0"/>
                  </wp:wrapPolygon>
                </wp:wrapTight>
                <wp:docPr id="22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64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68.25pt;margin-top:81.95pt;width:3in;height:4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">
                <w10:wrap type="tight"/>
              </v:rect>
            </w:pict>
          </mc:Fallback>
        </mc:AlternateContent>
      </w:r>
      <w:r w:rsidRPr="00D723EF">
        <w:rPr>
          <w:rFonts w:ascii="Arial" w:hAnsi="Arial" w:cs="Arial"/>
          <w:sz w:val="22"/>
          <w:szCs w:val="22"/>
        </w:rPr>
        <w:t>Global Positioning System</w:t>
      </w:r>
      <w:r>
        <w:rPr>
          <w:rFonts w:ascii="Arial" w:hAnsi="Arial" w:cs="Arial"/>
          <w:sz w:val="22"/>
          <w:szCs w:val="22"/>
        </w:rPr>
        <w:t xml:space="preserve"> (GPS) </w:t>
      </w:r>
      <w:r w:rsidR="000918E0" w:rsidRPr="00D723EF">
        <w:rPr>
          <w:rFonts w:ascii="Arial" w:hAnsi="Arial" w:cs="Arial"/>
          <w:sz w:val="22"/>
          <w:szCs w:val="22"/>
        </w:rPr>
        <w:t xml:space="preserve">is used to study how Earth’s tectonic plates move and deform. GPS monuments are </w:t>
      </w:r>
      <w:r w:rsidR="007C3F1D" w:rsidRPr="00D723EF">
        <w:rPr>
          <w:rFonts w:ascii="Arial" w:hAnsi="Arial" w:cs="Arial"/>
          <w:sz w:val="22"/>
          <w:szCs w:val="22"/>
        </w:rPr>
        <w:t>cemented</w:t>
      </w:r>
      <w:r w:rsidR="00A96B0D" w:rsidRPr="00D723EF">
        <w:rPr>
          <w:rFonts w:ascii="Arial" w:hAnsi="Arial" w:cs="Arial"/>
          <w:sz w:val="22"/>
          <w:szCs w:val="22"/>
        </w:rPr>
        <w:t xml:space="preserve"> into</w:t>
      </w:r>
      <w:r w:rsidR="000918E0" w:rsidRPr="00D723EF">
        <w:rPr>
          <w:rFonts w:ascii="Arial" w:hAnsi="Arial" w:cs="Arial"/>
          <w:sz w:val="22"/>
          <w:szCs w:val="22"/>
        </w:rPr>
        <w:t xml:space="preserve"> the ground </w:t>
      </w:r>
      <w:r w:rsidR="002F49E1" w:rsidRPr="00D723EF">
        <w:rPr>
          <w:rFonts w:ascii="Arial" w:hAnsi="Arial" w:cs="Arial"/>
          <w:sz w:val="22"/>
          <w:szCs w:val="22"/>
        </w:rPr>
        <w:t>to</w:t>
      </w:r>
      <w:r w:rsidR="000918E0" w:rsidRPr="00D723EF">
        <w:rPr>
          <w:rFonts w:ascii="Arial" w:hAnsi="Arial" w:cs="Arial"/>
          <w:sz w:val="22"/>
          <w:szCs w:val="22"/>
        </w:rPr>
        <w:t xml:space="preserve"> measure how the underlying plate moves</w:t>
      </w:r>
      <w:r w:rsidR="00D723EF">
        <w:rPr>
          <w:rFonts w:ascii="Arial" w:hAnsi="Arial" w:cs="Arial"/>
          <w:sz w:val="22"/>
          <w:szCs w:val="22"/>
        </w:rPr>
        <w:t xml:space="preserve"> </w:t>
      </w:r>
      <w:r w:rsidR="00D723EF" w:rsidRPr="002171C7">
        <w:rPr>
          <w:rFonts w:ascii="Arial" w:eastAsia="Times New Roman" w:hAnsi="Arial" w:cs="Arial"/>
          <w:sz w:val="22"/>
          <w:szCs w:val="22"/>
        </w:rPr>
        <w:t>in three directions (north-south, east-west, and up-down)</w:t>
      </w:r>
      <w:r w:rsidR="000918E0" w:rsidRPr="00D723EF">
        <w:rPr>
          <w:rFonts w:ascii="Arial" w:hAnsi="Arial" w:cs="Arial"/>
          <w:sz w:val="22"/>
          <w:szCs w:val="22"/>
        </w:rPr>
        <w:t xml:space="preserve">. While GPS units in a car measure movement in miles per hour, high-precision GPS units used for scientific studies measure tectonic plate movement as slow as </w:t>
      </w:r>
      <w:r w:rsidR="000918E0" w:rsidRPr="00D723EF">
        <w:rPr>
          <w:rFonts w:ascii="Arial" w:hAnsi="Arial" w:cs="Arial"/>
          <w:b/>
          <w:sz w:val="22"/>
          <w:szCs w:val="22"/>
        </w:rPr>
        <w:t>a few millimeters in a year</w:t>
      </w:r>
      <w:r w:rsidR="006E5743">
        <w:rPr>
          <w:rFonts w:ascii="Arial" w:hAnsi="Arial" w:cs="Arial"/>
          <w:sz w:val="22"/>
          <w:szCs w:val="22"/>
        </w:rPr>
        <w:t xml:space="preserve">. </w:t>
      </w:r>
      <w:r w:rsidR="000918E0" w:rsidRPr="00D723EF">
        <w:rPr>
          <w:rFonts w:ascii="Arial" w:hAnsi="Arial" w:cs="Arial"/>
          <w:sz w:val="22"/>
          <w:szCs w:val="22"/>
        </w:rPr>
        <w:t>Even those few millimeters can be important--slow</w:t>
      </w:r>
      <w:r w:rsidR="00E01718" w:rsidRPr="00D723EF">
        <w:rPr>
          <w:rFonts w:ascii="Arial" w:hAnsi="Arial" w:cs="Arial"/>
          <w:sz w:val="22"/>
          <w:szCs w:val="22"/>
        </w:rPr>
        <w:t>ly</w:t>
      </w:r>
      <w:r w:rsidR="000918E0" w:rsidRPr="00D723EF">
        <w:rPr>
          <w:rFonts w:ascii="Arial" w:hAnsi="Arial" w:cs="Arial"/>
          <w:sz w:val="22"/>
          <w:szCs w:val="22"/>
        </w:rPr>
        <w:t xml:space="preserve"> moving crust can</w:t>
      </w:r>
      <w:r w:rsidR="00D723EF">
        <w:rPr>
          <w:rFonts w:ascii="Arial" w:hAnsi="Arial" w:cs="Arial"/>
          <w:sz w:val="22"/>
          <w:szCs w:val="22"/>
        </w:rPr>
        <w:t xml:space="preserve"> build up energy, </w:t>
      </w:r>
      <w:r w:rsidR="006B18B6" w:rsidRPr="00D723EF">
        <w:rPr>
          <w:rFonts w:ascii="Arial" w:hAnsi="Arial" w:cs="Arial"/>
          <w:sz w:val="22"/>
          <w:szCs w:val="22"/>
        </w:rPr>
        <w:t>lead</w:t>
      </w:r>
      <w:r w:rsidR="00D723EF">
        <w:rPr>
          <w:rFonts w:ascii="Arial" w:hAnsi="Arial" w:cs="Arial"/>
          <w:sz w:val="22"/>
          <w:szCs w:val="22"/>
        </w:rPr>
        <w:t>ing</w:t>
      </w:r>
      <w:r w:rsidR="006B18B6" w:rsidRPr="00D723EF">
        <w:rPr>
          <w:rFonts w:ascii="Arial" w:hAnsi="Arial" w:cs="Arial"/>
          <w:sz w:val="22"/>
          <w:szCs w:val="22"/>
        </w:rPr>
        <w:t xml:space="preserve"> to</w:t>
      </w:r>
      <w:r w:rsidR="000918E0" w:rsidRPr="00D723EF">
        <w:rPr>
          <w:rFonts w:ascii="Arial" w:hAnsi="Arial" w:cs="Arial"/>
          <w:sz w:val="22"/>
          <w:szCs w:val="22"/>
        </w:rPr>
        <w:t xml:space="preserve"> </w:t>
      </w:r>
      <w:r w:rsidR="00D723EF">
        <w:rPr>
          <w:rFonts w:ascii="Arial" w:hAnsi="Arial" w:cs="Arial"/>
          <w:sz w:val="22"/>
          <w:szCs w:val="22"/>
        </w:rPr>
        <w:t>an earthquake</w:t>
      </w:r>
      <w:r w:rsidR="000918E0" w:rsidRPr="00D723EF">
        <w:rPr>
          <w:rFonts w:ascii="Arial" w:hAnsi="Arial" w:cs="Arial"/>
          <w:sz w:val="22"/>
          <w:szCs w:val="22"/>
        </w:rPr>
        <w:t xml:space="preserve">. </w:t>
      </w:r>
    </w:p>
    <w:p w14:paraId="24AF5204" w14:textId="277C0E7E" w:rsidR="000E3606" w:rsidRPr="00D723EF" w:rsidRDefault="00FB3898" w:rsidP="006E5743">
      <w:pPr>
        <w:pStyle w:val="Heading1"/>
        <w:spacing w:line="240" w:lineRule="auto"/>
        <w:rPr>
          <w:rFonts w:cs="Arial"/>
        </w:rPr>
      </w:pPr>
      <w:r w:rsidRPr="00D723E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70AB8" wp14:editId="3047FB68">
                <wp:simplePos x="0" y="0"/>
                <wp:positionH relativeFrom="column">
                  <wp:posOffset>3510189</wp:posOffset>
                </wp:positionH>
                <wp:positionV relativeFrom="paragraph">
                  <wp:posOffset>17145</wp:posOffset>
                </wp:positionV>
                <wp:extent cx="2514600" cy="5462179"/>
                <wp:effectExtent l="0" t="0" r="0" b="0"/>
                <wp:wrapNone/>
                <wp:docPr id="22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62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B4BDD" w14:textId="1A1C0D29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53C5">
                              <w:rPr>
                                <w:rFonts w:ascii="Arial" w:hAnsi="Arial" w:cs="Arial"/>
                                <w:sz w:val="22"/>
                              </w:rPr>
                              <w:t xml:space="preserve">5. Sketch a </w:t>
                            </w:r>
                            <w:r w:rsidRPr="008D54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diagram </w:t>
                            </w:r>
                            <w:r w:rsidRPr="008D5421">
                              <w:rPr>
                                <w:rFonts w:ascii="Arial" w:hAnsi="Arial" w:cs="Arial"/>
                                <w:sz w:val="22"/>
                              </w:rPr>
                              <w:t>of the locating position demonstration</w:t>
                            </w:r>
                            <w:r w:rsidRPr="008D54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labeling the components: satellites (and the number needed to pinpoint a location), distance (time), and GPS/Earth.</w:t>
                            </w:r>
                          </w:p>
                          <w:p w14:paraId="7E176E66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3F3494C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74FC766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CC9618E" w14:textId="77777777" w:rsidR="002173FD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1488E92" w14:textId="77777777" w:rsidR="002173FD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286414C" w14:textId="77777777" w:rsidR="002173FD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83EF35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FD8FEA5" w14:textId="41AE2928" w:rsidR="002173FD" w:rsidRPr="008D5421" w:rsidRDefault="002173FD" w:rsidP="00957DE0">
                            <w:pPr>
                              <w:pStyle w:val="ColorfulList-Accent11"/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Pr="008D54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What is the ground station’s purpose?</w:t>
                            </w:r>
                          </w:p>
                          <w:p w14:paraId="6771294A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2E3D54" w14:textId="77777777" w:rsidR="002173FD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924C4F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C670217" w14:textId="69876F12" w:rsidR="002173FD" w:rsidRPr="008D5421" w:rsidRDefault="002173FD" w:rsidP="00957DE0">
                            <w:pPr>
                              <w:pStyle w:val="ColorfulList-Accent11"/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</w:t>
                            </w:r>
                            <w:r w:rsidRPr="008D54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112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Sketch a diagram to show 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parts of the gumdrop GPS and </w:t>
                            </w:r>
                            <w:r w:rsidRPr="00F112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components of a GPS station</w:t>
                            </w:r>
                            <w:r w:rsidRPr="008D54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1AA13EEB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6F76CF4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D1B8D3A" w14:textId="77777777" w:rsidR="002173FD" w:rsidRPr="008D5421" w:rsidRDefault="002173FD" w:rsidP="00E2542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9" o:spid="_x0000_s1026" type="#_x0000_t202" style="position:absolute;margin-left:276.4pt;margin-top:1.35pt;width:198pt;height:4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" filled="f" stroked="f">
                <v:textbox inset=".72pt,.72pt,.72pt,.72pt">
                  <w:txbxContent>
                    <w:p w14:paraId="3FAB4BDD" w14:textId="1A1C0D29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53C5">
                        <w:rPr>
                          <w:rFonts w:ascii="Arial" w:hAnsi="Arial" w:cs="Arial"/>
                          <w:sz w:val="22"/>
                        </w:rPr>
                        <w:t xml:space="preserve">5. Sketch a </w:t>
                      </w:r>
                      <w:r w:rsidRPr="008D542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diagram </w:t>
                      </w:r>
                      <w:r w:rsidRPr="008D5421">
                        <w:rPr>
                          <w:rFonts w:ascii="Arial" w:hAnsi="Arial" w:cs="Arial"/>
                          <w:sz w:val="22"/>
                        </w:rPr>
                        <w:t>of the locating position demonstration</w:t>
                      </w:r>
                      <w:r w:rsidRPr="008D5421">
                        <w:rPr>
                          <w:rFonts w:ascii="Arial" w:hAnsi="Arial" w:cs="Arial"/>
                          <w:sz w:val="22"/>
                          <w:szCs w:val="22"/>
                        </w:rPr>
                        <w:t>, labeling the components: satellites (and the number needed to pinpoint a location), distance (time), and GPS/Earth.</w:t>
                      </w:r>
                    </w:p>
                    <w:p w14:paraId="7E176E66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3F3494C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74FC766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CC9618E" w14:textId="77777777" w:rsidR="002173FD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1488E92" w14:textId="77777777" w:rsidR="002173FD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286414C" w14:textId="77777777" w:rsidR="002173FD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383EF35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FD8FEA5" w14:textId="41AE2928" w:rsidR="002173FD" w:rsidRPr="008D5421" w:rsidRDefault="002173FD" w:rsidP="00957DE0">
                      <w:pPr>
                        <w:pStyle w:val="ColorfulList-Accent11"/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Pr="008D5421">
                        <w:rPr>
                          <w:rFonts w:ascii="Arial" w:hAnsi="Arial" w:cs="Arial"/>
                          <w:sz w:val="22"/>
                          <w:szCs w:val="22"/>
                        </w:rPr>
                        <w:t>. What is the ground station’s purpose?</w:t>
                      </w:r>
                    </w:p>
                    <w:p w14:paraId="6771294A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2E3D54" w14:textId="77777777" w:rsidR="002173FD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924C4F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C670217" w14:textId="69876F12" w:rsidR="002173FD" w:rsidRPr="008D5421" w:rsidRDefault="002173FD" w:rsidP="00957DE0">
                      <w:pPr>
                        <w:pStyle w:val="ColorfulList-Accent11"/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7</w:t>
                      </w:r>
                      <w:r w:rsidRPr="008D542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F112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Sketch a diagram to show 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parts of the gumdrop GPS and </w:t>
                      </w:r>
                      <w:r w:rsidRPr="00F112FF">
                        <w:rPr>
                          <w:rFonts w:ascii="Arial" w:hAnsi="Arial" w:cs="Arial"/>
                          <w:sz w:val="22"/>
                          <w:szCs w:val="22"/>
                        </w:rPr>
                        <w:t>components of a GPS station</w:t>
                      </w:r>
                      <w:r w:rsidRPr="008D542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1AA13EEB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6F76CF4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D1B8D3A" w14:textId="77777777" w:rsidR="002173FD" w:rsidRPr="008D5421" w:rsidRDefault="002173FD" w:rsidP="00E2542F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606" w:rsidRPr="00D723EF">
        <w:rPr>
          <w:rFonts w:cs="Arial"/>
        </w:rPr>
        <w:t xml:space="preserve">Part 1: </w:t>
      </w:r>
      <w:r w:rsidR="00D06AD2" w:rsidRPr="00D723EF">
        <w:rPr>
          <w:rFonts w:cs="Arial"/>
        </w:rPr>
        <w:t>How does GPS work to p</w:t>
      </w:r>
      <w:r w:rsidR="000E3606" w:rsidRPr="00D723EF">
        <w:rPr>
          <w:rFonts w:cs="Arial"/>
        </w:rPr>
        <w:t xml:space="preserve">inpoint </w:t>
      </w:r>
      <w:r w:rsidR="00D06AD2" w:rsidRPr="00D723EF">
        <w:rPr>
          <w:rFonts w:cs="Arial"/>
        </w:rPr>
        <w:t xml:space="preserve">a </w:t>
      </w:r>
      <w:r w:rsidR="000E3606" w:rsidRPr="00D723EF">
        <w:rPr>
          <w:rFonts w:cs="Arial"/>
        </w:rPr>
        <w:t xml:space="preserve">location </w:t>
      </w:r>
      <w:r w:rsidR="00D06AD2" w:rsidRPr="00D723EF">
        <w:rPr>
          <w:rFonts w:cs="Arial"/>
        </w:rPr>
        <w:t xml:space="preserve">on Earth? </w:t>
      </w:r>
    </w:p>
    <w:p w14:paraId="4F18443A" w14:textId="3C45EE24" w:rsidR="0003532E" w:rsidRDefault="0003532E" w:rsidP="0003532E">
      <w:pPr>
        <w:pStyle w:val="Heading2"/>
        <w:rPr>
          <w:rFonts w:cs="Arial"/>
          <w:i w:val="0"/>
        </w:rPr>
      </w:pPr>
      <w:r w:rsidRPr="00D723EF">
        <w:rPr>
          <w:rFonts w:cs="Arial"/>
          <w:i w:val="0"/>
        </w:rPr>
        <w:t>Pinpointing location with GPS</w:t>
      </w:r>
      <w:r w:rsidR="00020285" w:rsidRPr="00D723EF">
        <w:rPr>
          <w:rFonts w:cs="Arial"/>
          <w:i w:val="0"/>
        </w:rPr>
        <w:t>:</w:t>
      </w:r>
    </w:p>
    <w:p w14:paraId="458CDD64" w14:textId="639FA32C" w:rsidR="008D5421" w:rsidRDefault="008D5421" w:rsidP="00710CB1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 w:rsidRPr="00710CB1">
        <w:rPr>
          <w:rFonts w:ascii="Arial" w:hAnsi="Arial" w:cs="Arial"/>
          <w:sz w:val="22"/>
          <w:szCs w:val="22"/>
        </w:rPr>
        <w:t>What can we do with geodesy?</w:t>
      </w:r>
    </w:p>
    <w:p w14:paraId="11F6405A" w14:textId="77777777" w:rsidR="00710CB1" w:rsidRPr="00710CB1" w:rsidRDefault="00710CB1" w:rsidP="00710CB1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7B1B27C7" w14:textId="77777777" w:rsidR="008D5421" w:rsidRPr="008D5421" w:rsidRDefault="008D5421" w:rsidP="00710CB1">
      <w:pPr>
        <w:pStyle w:val="ListParagraph"/>
        <w:ind w:left="-360"/>
        <w:rPr>
          <w:rFonts w:ascii="Arial" w:hAnsi="Arial" w:cs="Arial"/>
          <w:sz w:val="22"/>
          <w:szCs w:val="22"/>
        </w:rPr>
      </w:pPr>
    </w:p>
    <w:p w14:paraId="70FE547C" w14:textId="41D87136" w:rsidR="0003532E" w:rsidRPr="00D723EF" w:rsidRDefault="0003532E" w:rsidP="00710CB1">
      <w:pPr>
        <w:pStyle w:val="ColorfulList-Accent11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What do the pieces of bubblegum represent?</w:t>
      </w:r>
      <w:r w:rsidR="001304EA">
        <w:rPr>
          <w:rFonts w:ascii="Arial" w:hAnsi="Arial" w:cs="Arial"/>
          <w:sz w:val="22"/>
          <w:szCs w:val="22"/>
        </w:rPr>
        <w:t xml:space="preserve"> How far above the Earth would they actually be?</w:t>
      </w:r>
    </w:p>
    <w:p w14:paraId="5DB8B159" w14:textId="77777777" w:rsidR="006E3A49" w:rsidRPr="00D723EF" w:rsidRDefault="006E3A49" w:rsidP="00710CB1">
      <w:pPr>
        <w:pStyle w:val="ColorfulList-Accent11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DF4177A" w14:textId="79ABC49A" w:rsidR="0003532E" w:rsidRPr="00D723EF" w:rsidRDefault="0003532E" w:rsidP="00710CB1">
      <w:pPr>
        <w:pStyle w:val="ColorfulList-Accent11"/>
        <w:numPr>
          <w:ilvl w:val="0"/>
          <w:numId w:val="29"/>
        </w:num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 xml:space="preserve">What does </w:t>
      </w:r>
      <w:r w:rsidR="00D11069" w:rsidRPr="00D723EF">
        <w:rPr>
          <w:rFonts w:ascii="Arial" w:hAnsi="Arial" w:cs="Arial"/>
          <w:sz w:val="22"/>
          <w:szCs w:val="22"/>
        </w:rPr>
        <w:t>each</w:t>
      </w:r>
      <w:r w:rsidRPr="00D723EF">
        <w:rPr>
          <w:rFonts w:ascii="Arial" w:hAnsi="Arial" w:cs="Arial"/>
          <w:sz w:val="22"/>
          <w:szCs w:val="22"/>
        </w:rPr>
        <w:t xml:space="preserve"> length of string represent?</w:t>
      </w:r>
      <w:r w:rsidR="00B75D5C" w:rsidRPr="00D723EF">
        <w:rPr>
          <w:rFonts w:ascii="Arial" w:hAnsi="Arial" w:cs="Arial"/>
          <w:sz w:val="22"/>
          <w:szCs w:val="22"/>
        </w:rPr>
        <w:t xml:space="preserve">  </w:t>
      </w:r>
    </w:p>
    <w:p w14:paraId="165AFACA" w14:textId="77777777" w:rsidR="006E3A49" w:rsidRPr="00D723EF" w:rsidRDefault="006E3A49" w:rsidP="00710CB1">
      <w:pPr>
        <w:pStyle w:val="ColorfulList-Accent11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265487F9" w14:textId="3C02769B" w:rsidR="0003532E" w:rsidRPr="00D723EF" w:rsidRDefault="0003532E" w:rsidP="00710CB1">
      <w:pPr>
        <w:pStyle w:val="ColorfulList-Accent11"/>
        <w:numPr>
          <w:ilvl w:val="0"/>
          <w:numId w:val="29"/>
        </w:numPr>
        <w:ind w:left="36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How many satellites are needed to pinpoint the location of a spot on Earth?</w:t>
      </w:r>
      <w:r w:rsidR="00F112FF">
        <w:rPr>
          <w:rFonts w:ascii="Arial" w:hAnsi="Arial" w:cs="Arial"/>
          <w:sz w:val="22"/>
          <w:szCs w:val="22"/>
        </w:rPr>
        <w:t xml:space="preserve"> Why</w:t>
      </w:r>
      <w:r w:rsidR="008D5421">
        <w:rPr>
          <w:rFonts w:ascii="Arial" w:hAnsi="Arial" w:cs="Arial"/>
          <w:sz w:val="22"/>
          <w:szCs w:val="22"/>
        </w:rPr>
        <w:t>?</w:t>
      </w:r>
    </w:p>
    <w:p w14:paraId="2F213BC4" w14:textId="77777777" w:rsidR="001304EA" w:rsidRPr="00D723EF" w:rsidRDefault="001304EA" w:rsidP="0003532E">
      <w:pPr>
        <w:pStyle w:val="ColorfulList-Accent11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131AE98" w14:textId="77777777" w:rsidR="0089677F" w:rsidRPr="00FB3898" w:rsidRDefault="0089677F" w:rsidP="0089677F">
      <w:pPr>
        <w:pStyle w:val="ColorfulList-Accent11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2FEADA4D" w14:textId="77777777" w:rsidR="005960AE" w:rsidRPr="00D723EF" w:rsidRDefault="005960AE" w:rsidP="0099312E">
      <w:pPr>
        <w:pStyle w:val="Heading2"/>
        <w:spacing w:line="240" w:lineRule="auto"/>
        <w:rPr>
          <w:rFonts w:cs="Arial"/>
          <w:i w:val="0"/>
        </w:rPr>
      </w:pPr>
      <w:r w:rsidRPr="00D723EF">
        <w:rPr>
          <w:rFonts w:cs="Arial"/>
          <w:i w:val="0"/>
        </w:rPr>
        <w:t>Procedure for using gumdrops to model a GPS monument:</w:t>
      </w:r>
    </w:p>
    <w:p w14:paraId="5FC57DFC" w14:textId="3EFB9D13" w:rsidR="005960AE" w:rsidRPr="00D723EF" w:rsidRDefault="005960AE" w:rsidP="005960AE">
      <w:pPr>
        <w:pStyle w:val="ColorfulList-Accent11"/>
        <w:numPr>
          <w:ilvl w:val="0"/>
          <w:numId w:val="3"/>
        </w:numPr>
        <w:spacing w:after="12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 xml:space="preserve">Insert three toothpicks diagonally into the gumdrop (the GPS </w:t>
      </w:r>
      <w:r w:rsidR="001304EA">
        <w:rPr>
          <w:rFonts w:ascii="Arial" w:hAnsi="Arial" w:cs="Arial"/>
          <w:sz w:val="22"/>
          <w:szCs w:val="22"/>
        </w:rPr>
        <w:t>antenna</w:t>
      </w:r>
      <w:r w:rsidRPr="00D723EF">
        <w:rPr>
          <w:rFonts w:ascii="Arial" w:hAnsi="Arial" w:cs="Arial"/>
          <w:sz w:val="22"/>
          <w:szCs w:val="22"/>
        </w:rPr>
        <w:t xml:space="preserve">). The toothpicks will act as the legs or braces to hold the monument steady.  </w:t>
      </w:r>
    </w:p>
    <w:p w14:paraId="367F075C" w14:textId="77777777" w:rsidR="005960AE" w:rsidRPr="00D723EF" w:rsidRDefault="005960AE" w:rsidP="005960AE">
      <w:pPr>
        <w:pStyle w:val="ColorfulList-Accent11"/>
        <w:numPr>
          <w:ilvl w:val="0"/>
          <w:numId w:val="3"/>
        </w:numPr>
        <w:spacing w:after="12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 xml:space="preserve">Insert a slightly shorter toothpick sticking straight down from the middle of the gumdrop. The tip of this toothpick should be just barely above the surface.  This will be the </w:t>
      </w:r>
      <w:r w:rsidRPr="00D723EF">
        <w:rPr>
          <w:rFonts w:ascii="Arial" w:hAnsi="Arial" w:cs="Arial"/>
          <w:i/>
          <w:sz w:val="22"/>
          <w:szCs w:val="22"/>
        </w:rPr>
        <w:t>“place marker</w:t>
      </w:r>
      <w:r w:rsidRPr="00D723EF">
        <w:rPr>
          <w:rFonts w:ascii="Arial" w:hAnsi="Arial" w:cs="Arial"/>
          <w:sz w:val="22"/>
          <w:szCs w:val="22"/>
        </w:rPr>
        <w:t>.</w:t>
      </w:r>
      <w:r w:rsidRPr="00D723EF">
        <w:rPr>
          <w:rFonts w:ascii="Arial" w:hAnsi="Arial" w:cs="Arial"/>
          <w:i/>
          <w:sz w:val="22"/>
          <w:szCs w:val="22"/>
        </w:rPr>
        <w:t>”</w:t>
      </w:r>
    </w:p>
    <w:p w14:paraId="424A33F5" w14:textId="36CE7300" w:rsidR="005960AE" w:rsidRPr="00D723EF" w:rsidRDefault="005960AE" w:rsidP="005960AE">
      <w:pPr>
        <w:pStyle w:val="ColorfulList-Accent11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Put very small pieces of clay on the bottom of the legs (not the place marker)</w:t>
      </w:r>
      <w:r w:rsidR="0099312E">
        <w:rPr>
          <w:rFonts w:ascii="Arial" w:hAnsi="Arial" w:cs="Arial"/>
          <w:sz w:val="22"/>
          <w:szCs w:val="22"/>
        </w:rPr>
        <w:t xml:space="preserve"> and a</w:t>
      </w:r>
      <w:r w:rsidR="0099312E" w:rsidRPr="00D723EF">
        <w:rPr>
          <w:rFonts w:ascii="Arial" w:hAnsi="Arial" w:cs="Arial"/>
          <w:sz w:val="22"/>
          <w:szCs w:val="22"/>
        </w:rPr>
        <w:t>ffix the GPS to the transparency.</w:t>
      </w:r>
      <w:r w:rsidR="0099312E">
        <w:rPr>
          <w:rFonts w:ascii="Arial" w:hAnsi="Arial" w:cs="Arial"/>
          <w:sz w:val="22"/>
          <w:szCs w:val="22"/>
        </w:rPr>
        <w:t xml:space="preserve"> </w:t>
      </w:r>
      <w:r w:rsidRPr="00D723EF">
        <w:rPr>
          <w:rFonts w:ascii="Arial" w:hAnsi="Arial" w:cs="Arial"/>
          <w:sz w:val="22"/>
          <w:szCs w:val="22"/>
        </w:rPr>
        <w:t xml:space="preserve">The clay acts as cement to hold the GPS </w:t>
      </w:r>
      <w:r w:rsidR="0099312E">
        <w:rPr>
          <w:rFonts w:ascii="Arial" w:hAnsi="Arial" w:cs="Arial"/>
          <w:sz w:val="22"/>
          <w:szCs w:val="22"/>
        </w:rPr>
        <w:t>monument</w:t>
      </w:r>
      <w:r w:rsidRPr="00D723EF">
        <w:rPr>
          <w:rFonts w:ascii="Arial" w:hAnsi="Arial" w:cs="Arial"/>
          <w:sz w:val="22"/>
          <w:szCs w:val="22"/>
        </w:rPr>
        <w:t xml:space="preserve"> in place. In reality, the legs are concreted deep into the ground. When the ground moves, the GPS also moves. </w:t>
      </w:r>
    </w:p>
    <w:p w14:paraId="33B8082F" w14:textId="314E16BF" w:rsidR="005960AE" w:rsidRDefault="005960AE" w:rsidP="005960AE">
      <w:pPr>
        <w:pStyle w:val="ColorfulList-Accent11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Set aside this model for now.</w:t>
      </w:r>
      <w:r w:rsidR="00957DE0">
        <w:rPr>
          <w:rFonts w:ascii="Arial" w:hAnsi="Arial" w:cs="Arial"/>
          <w:sz w:val="22"/>
          <w:szCs w:val="22"/>
        </w:rPr>
        <w:t xml:space="preserve"> Answer questions 6-7</w:t>
      </w:r>
      <w:r w:rsidR="00710CB1">
        <w:rPr>
          <w:rFonts w:ascii="Arial" w:hAnsi="Arial" w:cs="Arial"/>
          <w:sz w:val="22"/>
          <w:szCs w:val="22"/>
        </w:rPr>
        <w:t>.</w:t>
      </w:r>
    </w:p>
    <w:p w14:paraId="015533AD" w14:textId="68343612" w:rsidR="00125C27" w:rsidRPr="00D723EF" w:rsidRDefault="00125C27" w:rsidP="00125C27">
      <w:pPr>
        <w:pStyle w:val="Heading1"/>
        <w:rPr>
          <w:rFonts w:cs="Arial"/>
        </w:rPr>
      </w:pPr>
      <w:r w:rsidRPr="00D723EF">
        <w:rPr>
          <w:rFonts w:cs="Arial"/>
        </w:rPr>
        <w:lastRenderedPageBreak/>
        <w:t xml:space="preserve">Part 2: </w:t>
      </w:r>
      <w:r w:rsidR="00B06FB2">
        <w:rPr>
          <w:rFonts w:cs="Arial"/>
        </w:rPr>
        <w:t>What can GPS tell us about Iceland?</w:t>
      </w:r>
    </w:p>
    <w:p w14:paraId="5CDC3F14" w14:textId="3208FCDD" w:rsidR="00A161C7" w:rsidRPr="00EF0E84" w:rsidRDefault="00125C27" w:rsidP="0003532E">
      <w:pPr>
        <w:pStyle w:val="ColorfulList-Accent11"/>
        <w:ind w:left="0"/>
        <w:rPr>
          <w:rFonts w:ascii="Arial" w:hAnsi="Arial" w:cs="Arial"/>
          <w:u w:val="single"/>
        </w:rPr>
      </w:pPr>
      <w:r w:rsidRPr="00EF0E84">
        <w:rPr>
          <w:rFonts w:ascii="Arial" w:hAnsi="Arial" w:cs="Arial"/>
          <w:u w:val="single"/>
        </w:rPr>
        <w:t>Introduction:</w:t>
      </w:r>
      <w:r w:rsidR="005960AE" w:rsidRPr="00EF0E84">
        <w:rPr>
          <w:rFonts w:ascii="Arial" w:hAnsi="Arial" w:cs="Arial"/>
          <w:u w:val="single"/>
        </w:rPr>
        <w:t xml:space="preserve"> Measuring GPS Movement with </w:t>
      </w:r>
      <w:r w:rsidR="00A161C7" w:rsidRPr="00EF0E84">
        <w:rPr>
          <w:rFonts w:ascii="Arial" w:hAnsi="Arial" w:cs="Arial"/>
          <w:u w:val="single"/>
        </w:rPr>
        <w:t>Time Series Plots</w:t>
      </w:r>
      <w:r w:rsidR="00020285" w:rsidRPr="00EF0E84">
        <w:rPr>
          <w:rFonts w:ascii="Arial" w:hAnsi="Arial" w:cs="Arial"/>
          <w:u w:val="single"/>
        </w:rPr>
        <w:t>:</w:t>
      </w:r>
    </w:p>
    <w:p w14:paraId="19CC9C64" w14:textId="34B3C6DF" w:rsidR="00B17F42" w:rsidRPr="00EF0E84" w:rsidRDefault="0003532E" w:rsidP="00152463">
      <w:pPr>
        <w:pStyle w:val="ColorfulList-Accent11"/>
        <w:spacing w:before="120"/>
        <w:ind w:left="0"/>
        <w:contextualSpacing w:val="0"/>
        <w:rPr>
          <w:rFonts w:ascii="Arial" w:hAnsi="Arial" w:cs="Arial"/>
          <w:sz w:val="22"/>
          <w:szCs w:val="22"/>
        </w:rPr>
      </w:pPr>
      <w:r w:rsidRPr="00EF0E84">
        <w:rPr>
          <w:rFonts w:ascii="Arial" w:hAnsi="Arial" w:cs="Arial"/>
          <w:sz w:val="22"/>
          <w:szCs w:val="22"/>
        </w:rPr>
        <w:t>Time series plots show the position of a mon</w:t>
      </w:r>
      <w:r w:rsidR="00F0512F" w:rsidRPr="00EF0E84">
        <w:rPr>
          <w:rFonts w:ascii="Arial" w:hAnsi="Arial" w:cs="Arial"/>
          <w:sz w:val="22"/>
          <w:szCs w:val="22"/>
        </w:rPr>
        <w:t xml:space="preserve">ument as time passes.  There are three </w:t>
      </w:r>
      <w:r w:rsidR="00B17F42" w:rsidRPr="00EF0E84">
        <w:rPr>
          <w:rFonts w:ascii="Arial" w:hAnsi="Arial" w:cs="Arial"/>
          <w:sz w:val="22"/>
          <w:szCs w:val="22"/>
        </w:rPr>
        <w:t xml:space="preserve">directional </w:t>
      </w:r>
      <w:r w:rsidR="00F0512F" w:rsidRPr="00EF0E84">
        <w:rPr>
          <w:rFonts w:ascii="Arial" w:hAnsi="Arial" w:cs="Arial"/>
          <w:sz w:val="22"/>
          <w:szCs w:val="22"/>
        </w:rPr>
        <w:t>components:  north-south, ea</w:t>
      </w:r>
      <w:r w:rsidR="00B17F42" w:rsidRPr="00EF0E84">
        <w:rPr>
          <w:rFonts w:ascii="Arial" w:hAnsi="Arial" w:cs="Arial"/>
          <w:sz w:val="22"/>
          <w:szCs w:val="22"/>
        </w:rPr>
        <w:t>st-west, and up-down movement (</w:t>
      </w:r>
      <w:r w:rsidR="00F0512F" w:rsidRPr="00EF0E84">
        <w:rPr>
          <w:rFonts w:ascii="Arial" w:hAnsi="Arial" w:cs="Arial"/>
          <w:sz w:val="22"/>
          <w:szCs w:val="22"/>
        </w:rPr>
        <w:t xml:space="preserve">We are </w:t>
      </w:r>
      <w:r w:rsidR="0012518D" w:rsidRPr="00EF0E84">
        <w:rPr>
          <w:rFonts w:ascii="Arial" w:hAnsi="Arial" w:cs="Arial"/>
          <w:sz w:val="22"/>
          <w:szCs w:val="22"/>
        </w:rPr>
        <w:t>not using</w:t>
      </w:r>
      <w:r w:rsidR="00F0512F" w:rsidRPr="00EF0E84">
        <w:rPr>
          <w:rFonts w:ascii="Arial" w:hAnsi="Arial" w:cs="Arial"/>
          <w:sz w:val="22"/>
          <w:szCs w:val="22"/>
        </w:rPr>
        <w:t xml:space="preserve"> the vertical motion in this exercise</w:t>
      </w:r>
      <w:r w:rsidR="00B17F42" w:rsidRPr="00EF0E84">
        <w:rPr>
          <w:rFonts w:ascii="Arial" w:hAnsi="Arial" w:cs="Arial"/>
          <w:sz w:val="22"/>
          <w:szCs w:val="22"/>
        </w:rPr>
        <w:t>)</w:t>
      </w:r>
      <w:r w:rsidR="00F0512F" w:rsidRPr="00EF0E84">
        <w:rPr>
          <w:rFonts w:ascii="Arial" w:hAnsi="Arial" w:cs="Arial"/>
          <w:sz w:val="22"/>
          <w:szCs w:val="22"/>
        </w:rPr>
        <w:t xml:space="preserve">. </w:t>
      </w:r>
    </w:p>
    <w:p w14:paraId="77B03D0B" w14:textId="77777777" w:rsidR="00B17F42" w:rsidRPr="00D723EF" w:rsidRDefault="00B17F42" w:rsidP="0003532E">
      <w:pPr>
        <w:pStyle w:val="ColorfulList-Accent11"/>
        <w:ind w:left="0"/>
        <w:rPr>
          <w:rFonts w:ascii="Arial" w:hAnsi="Arial" w:cs="Arial"/>
          <w:i/>
          <w:sz w:val="22"/>
          <w:szCs w:val="22"/>
        </w:rPr>
      </w:pPr>
    </w:p>
    <w:p w14:paraId="0C15ECB9" w14:textId="6FE12E34" w:rsidR="00B17F42" w:rsidRPr="00D723EF" w:rsidRDefault="00020285" w:rsidP="00152463">
      <w:pPr>
        <w:pStyle w:val="ColorfulList-Accent11"/>
        <w:spacing w:before="120" w:after="120"/>
        <w:ind w:left="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As</w:t>
      </w:r>
      <w:r w:rsidR="00010AE8" w:rsidRPr="00D723EF">
        <w:rPr>
          <w:rFonts w:ascii="Arial" w:hAnsi="Arial" w:cs="Arial"/>
          <w:sz w:val="22"/>
          <w:szCs w:val="22"/>
        </w:rPr>
        <w:t xml:space="preserve"> a </w:t>
      </w:r>
      <w:r w:rsidR="0003532E" w:rsidRPr="00D723EF">
        <w:rPr>
          <w:rFonts w:ascii="Arial" w:hAnsi="Arial" w:cs="Arial"/>
          <w:sz w:val="22"/>
          <w:szCs w:val="22"/>
        </w:rPr>
        <w:t xml:space="preserve">reference to help </w:t>
      </w:r>
      <w:r w:rsidR="0048090D" w:rsidRPr="00D723EF">
        <w:rPr>
          <w:rFonts w:ascii="Arial" w:hAnsi="Arial" w:cs="Arial"/>
          <w:sz w:val="22"/>
          <w:szCs w:val="22"/>
        </w:rPr>
        <w:t>read time series plots</w:t>
      </w:r>
      <w:r w:rsidR="00010AE8" w:rsidRPr="00D723EF">
        <w:rPr>
          <w:rFonts w:ascii="Arial" w:hAnsi="Arial" w:cs="Arial"/>
          <w:sz w:val="22"/>
          <w:szCs w:val="22"/>
        </w:rPr>
        <w:t xml:space="preserve">, </w:t>
      </w:r>
      <w:r w:rsidR="00010AE8" w:rsidRPr="00D723EF">
        <w:rPr>
          <w:rFonts w:ascii="Arial" w:hAnsi="Arial" w:cs="Arial"/>
          <w:b/>
          <w:sz w:val="22"/>
          <w:szCs w:val="22"/>
        </w:rPr>
        <w:t>s</w:t>
      </w:r>
      <w:r w:rsidR="0003532E" w:rsidRPr="00D723EF">
        <w:rPr>
          <w:rFonts w:ascii="Arial" w:hAnsi="Arial" w:cs="Arial"/>
          <w:b/>
          <w:sz w:val="22"/>
          <w:szCs w:val="22"/>
        </w:rPr>
        <w:t xml:space="preserve">ketch what graphs look like </w:t>
      </w:r>
      <w:r w:rsidR="0048090D" w:rsidRPr="00D723EF">
        <w:rPr>
          <w:rFonts w:ascii="Arial" w:hAnsi="Arial" w:cs="Arial"/>
          <w:b/>
          <w:sz w:val="22"/>
          <w:szCs w:val="22"/>
        </w:rPr>
        <w:t xml:space="preserve">for </w:t>
      </w:r>
      <w:r w:rsidR="0003532E" w:rsidRPr="00D723EF">
        <w:rPr>
          <w:rFonts w:ascii="Arial" w:hAnsi="Arial" w:cs="Arial"/>
          <w:b/>
          <w:sz w:val="22"/>
          <w:szCs w:val="22"/>
        </w:rPr>
        <w:t xml:space="preserve">each </w:t>
      </w:r>
      <w:r w:rsidR="00F0512F" w:rsidRPr="00D723EF">
        <w:rPr>
          <w:rFonts w:ascii="Arial" w:hAnsi="Arial" w:cs="Arial"/>
          <w:b/>
          <w:sz w:val="22"/>
          <w:szCs w:val="22"/>
        </w:rPr>
        <w:t>direction vs. time</w:t>
      </w:r>
      <w:r w:rsidRPr="00D723EF">
        <w:rPr>
          <w:rFonts w:ascii="Arial" w:hAnsi="Arial" w:cs="Arial"/>
          <w:b/>
          <w:sz w:val="22"/>
          <w:szCs w:val="22"/>
        </w:rPr>
        <w:t xml:space="preserve"> in the box below</w:t>
      </w:r>
      <w:r w:rsidR="00F0512F" w:rsidRPr="00D723EF">
        <w:rPr>
          <w:rFonts w:ascii="Arial" w:hAnsi="Arial" w:cs="Arial"/>
          <w:sz w:val="22"/>
          <w:szCs w:val="22"/>
        </w:rPr>
        <w:t xml:space="preserve">. </w:t>
      </w:r>
      <w:r w:rsidR="00E2542F" w:rsidRPr="00D723EF">
        <w:rPr>
          <w:rFonts w:ascii="Arial" w:hAnsi="Arial" w:cs="Arial"/>
          <w:sz w:val="22"/>
          <w:szCs w:val="22"/>
        </w:rPr>
        <w:t>U</w:t>
      </w:r>
      <w:r w:rsidR="00F0512F" w:rsidRPr="00D723EF">
        <w:rPr>
          <w:rFonts w:ascii="Arial" w:hAnsi="Arial" w:cs="Arial"/>
          <w:sz w:val="22"/>
          <w:szCs w:val="22"/>
        </w:rPr>
        <w:t>se your model to envision a monument moving purely north through time.  What would its graph look like?  (See below</w:t>
      </w:r>
      <w:r w:rsidR="0048090D" w:rsidRPr="00D723EF">
        <w:rPr>
          <w:rFonts w:ascii="Arial" w:hAnsi="Arial" w:cs="Arial"/>
          <w:sz w:val="22"/>
          <w:szCs w:val="22"/>
        </w:rPr>
        <w:t xml:space="preserve"> for this example.</w:t>
      </w:r>
      <w:r w:rsidR="00F0512F" w:rsidRPr="00D723EF">
        <w:rPr>
          <w:rFonts w:ascii="Arial" w:hAnsi="Arial" w:cs="Arial"/>
          <w:sz w:val="22"/>
          <w:szCs w:val="22"/>
        </w:rPr>
        <w:t xml:space="preserve">)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0"/>
      </w:tblGrid>
      <w:tr w:rsidR="0003532E" w:rsidRPr="00D723EF" w14:paraId="0476C7DA" w14:textId="77777777" w:rsidTr="006E5743">
        <w:trPr>
          <w:trHeight w:val="1907"/>
        </w:trPr>
        <w:tc>
          <w:tcPr>
            <w:tcW w:w="8730" w:type="dxa"/>
            <w:shd w:val="clear" w:color="auto" w:fill="auto"/>
          </w:tcPr>
          <w:p w14:paraId="12EE10E1" w14:textId="77777777" w:rsidR="0003532E" w:rsidRPr="00D723EF" w:rsidRDefault="0003532E" w:rsidP="0003532E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D723EF">
              <w:rPr>
                <w:rFonts w:ascii="Arial" w:hAnsi="Arial" w:cs="Arial"/>
                <w:i/>
                <w:sz w:val="22"/>
                <w:szCs w:val="22"/>
              </w:rPr>
              <w:t xml:space="preserve">Sketch of a GPS moving </w:t>
            </w:r>
            <w:r w:rsidRPr="00D723EF">
              <w:rPr>
                <w:rFonts w:ascii="Arial" w:hAnsi="Arial" w:cs="Arial"/>
                <w:b/>
                <w:i/>
                <w:sz w:val="22"/>
                <w:szCs w:val="22"/>
              </w:rPr>
              <w:t>north</w:t>
            </w:r>
            <w:r w:rsidRPr="00D723EF">
              <w:rPr>
                <w:rFonts w:ascii="Arial" w:hAnsi="Arial" w:cs="Arial"/>
                <w:i/>
                <w:sz w:val="22"/>
                <w:szCs w:val="22"/>
              </w:rPr>
              <w:t xml:space="preserve">                      Sketch the graph for a GPS moving </w:t>
            </w:r>
            <w:r w:rsidRPr="00D723EF">
              <w:rPr>
                <w:rFonts w:ascii="Arial" w:hAnsi="Arial" w:cs="Arial"/>
                <w:b/>
                <w:i/>
                <w:sz w:val="22"/>
                <w:szCs w:val="22"/>
              </w:rPr>
              <w:t>south</w:t>
            </w:r>
          </w:p>
          <w:p w14:paraId="20C01873" w14:textId="7575CEB3" w:rsidR="0003532E" w:rsidRPr="00D723EF" w:rsidRDefault="0003532E" w:rsidP="0003532E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E1FBAB6" wp14:editId="424A8AB2">
                  <wp:extent cx="922020" cy="860425"/>
                  <wp:effectExtent l="0" t="0" r="0" b="3175"/>
                  <wp:docPr id="22" name="Picture 11" descr="north-vs-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rth-vs-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="00F112FF">
              <w:rPr>
                <w:rFonts w:ascii="Arial" w:hAnsi="Arial" w:cs="Arial"/>
                <w:sz w:val="22"/>
                <w:szCs w:val="22"/>
              </w:rPr>
              <w:t xml:space="preserve">                      </w:t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0B79971" wp14:editId="5E866887">
                  <wp:extent cx="922020" cy="860425"/>
                  <wp:effectExtent l="0" t="0" r="0" b="3175"/>
                  <wp:docPr id="12" name="Picture 12" descr="south-vs-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uth-vs-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     </w:t>
            </w:r>
          </w:p>
        </w:tc>
      </w:tr>
      <w:tr w:rsidR="00FF01CD" w:rsidRPr="00D723EF" w14:paraId="368A40CC" w14:textId="77777777" w:rsidTr="006E5743">
        <w:trPr>
          <w:trHeight w:val="1763"/>
        </w:trPr>
        <w:tc>
          <w:tcPr>
            <w:tcW w:w="8730" w:type="dxa"/>
            <w:shd w:val="clear" w:color="auto" w:fill="auto"/>
          </w:tcPr>
          <w:p w14:paraId="55699509" w14:textId="77777777" w:rsidR="00FF01CD" w:rsidRPr="00D723EF" w:rsidRDefault="00FF01CD" w:rsidP="00FF01CD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i/>
                <w:sz w:val="22"/>
                <w:szCs w:val="22"/>
              </w:rPr>
              <w:t xml:space="preserve">Sketch the graph for a GPS moving </w:t>
            </w:r>
            <w:r w:rsidRPr="00D723EF">
              <w:rPr>
                <w:rFonts w:ascii="Arial" w:hAnsi="Arial" w:cs="Arial"/>
                <w:b/>
                <w:i/>
                <w:sz w:val="22"/>
                <w:szCs w:val="22"/>
              </w:rPr>
              <w:t>east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    </w:t>
            </w:r>
            <w:r w:rsidRPr="00D723EF">
              <w:rPr>
                <w:rFonts w:ascii="Arial" w:hAnsi="Arial" w:cs="Arial"/>
                <w:i/>
                <w:sz w:val="22"/>
                <w:szCs w:val="22"/>
              </w:rPr>
              <w:t xml:space="preserve">    Sketch the graph for a GPS moving </w:t>
            </w:r>
            <w:r w:rsidRPr="00D723EF">
              <w:rPr>
                <w:rFonts w:ascii="Arial" w:hAnsi="Arial" w:cs="Arial"/>
                <w:b/>
                <w:i/>
                <w:sz w:val="22"/>
                <w:szCs w:val="22"/>
              </w:rPr>
              <w:t>west</w:t>
            </w:r>
          </w:p>
          <w:p w14:paraId="3F7CEC83" w14:textId="4E875D54" w:rsidR="00FF01CD" w:rsidRPr="00D723EF" w:rsidRDefault="00FF01CD" w:rsidP="00FF01C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A142EF1" wp14:editId="33599BB5">
                  <wp:extent cx="914400" cy="860425"/>
                  <wp:effectExtent l="0" t="0" r="0" b="3175"/>
                  <wp:docPr id="13" name="Picture 13" descr="east-vs-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ast-vs-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   </w:t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FB74586" wp14:editId="04F2E632">
                  <wp:extent cx="914400" cy="860425"/>
                  <wp:effectExtent l="0" t="0" r="0" b="3175"/>
                  <wp:docPr id="14" name="Picture 14" descr="east-vs-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ast-vs-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78E41" w14:textId="77777777" w:rsidR="00FF01CD" w:rsidRDefault="00FF01CD" w:rsidP="00FB3898">
      <w:pPr>
        <w:spacing w:after="0" w:line="240" w:lineRule="auto"/>
        <w:rPr>
          <w:rFonts w:ascii="Arial" w:hAnsi="Arial" w:cs="Arial"/>
          <w:i/>
        </w:rPr>
      </w:pPr>
    </w:p>
    <w:p w14:paraId="6AA789D5" w14:textId="4E45D1FD" w:rsidR="00036D3A" w:rsidRPr="008A2170" w:rsidRDefault="00B06FB2" w:rsidP="00FB3898">
      <w:pPr>
        <w:spacing w:after="0" w:line="240" w:lineRule="auto"/>
        <w:rPr>
          <w:rFonts w:ascii="Arial" w:eastAsiaTheme="majorEastAsia" w:hAnsi="Arial" w:cs="Arial"/>
          <w:b/>
          <w:bCs/>
          <w:sz w:val="22"/>
          <w:szCs w:val="22"/>
          <w:u w:val="single"/>
        </w:rPr>
      </w:pPr>
      <w:r w:rsidRPr="00B06FB2">
        <w:rPr>
          <w:rFonts w:ascii="Arial" w:hAnsi="Arial" w:cs="Arial"/>
          <w:b/>
          <w:u w:val="single"/>
        </w:rPr>
        <w:t>Exploring Iceland’s GPS data and</w:t>
      </w:r>
      <w:r w:rsidRPr="00B06FB2">
        <w:rPr>
          <w:rFonts w:ascii="Arial" w:hAnsi="Arial" w:cs="Arial"/>
          <w:b/>
          <w:i/>
          <w:u w:val="single"/>
        </w:rPr>
        <w:t xml:space="preserve"> </w:t>
      </w:r>
      <w:r w:rsidR="00E2542F" w:rsidRPr="008A2170">
        <w:rPr>
          <w:rFonts w:ascii="Arial" w:hAnsi="Arial" w:cs="Arial"/>
          <w:b/>
          <w:u w:val="single"/>
        </w:rPr>
        <w:t>maps</w:t>
      </w:r>
      <w:r w:rsidR="00020285" w:rsidRPr="008A2170">
        <w:rPr>
          <w:rFonts w:ascii="Arial" w:hAnsi="Arial" w:cs="Arial"/>
          <w:b/>
          <w:szCs w:val="22"/>
          <w:u w:val="single"/>
        </w:rPr>
        <w:t>:</w:t>
      </w:r>
    </w:p>
    <w:p w14:paraId="0B8BBB80" w14:textId="67603AA9" w:rsidR="00D13237" w:rsidRDefault="00D1323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 xml:space="preserve">By analyzing multiple GPS </w:t>
      </w:r>
      <w:r w:rsidR="00E01718" w:rsidRPr="00D723EF">
        <w:rPr>
          <w:rFonts w:ascii="Arial" w:hAnsi="Arial" w:cs="Arial"/>
          <w:sz w:val="22"/>
          <w:szCs w:val="22"/>
        </w:rPr>
        <w:t>time series plots</w:t>
      </w:r>
      <w:r w:rsidRPr="00D723EF">
        <w:rPr>
          <w:rFonts w:ascii="Arial" w:hAnsi="Arial" w:cs="Arial"/>
          <w:sz w:val="22"/>
          <w:szCs w:val="22"/>
        </w:rPr>
        <w:t xml:space="preserve"> you can determine the directions and rates of regional deformation. </w:t>
      </w:r>
      <w:r w:rsidR="005A39A4">
        <w:rPr>
          <w:rFonts w:ascii="Arial" w:hAnsi="Arial" w:cs="Arial"/>
          <w:sz w:val="22"/>
          <w:szCs w:val="22"/>
        </w:rPr>
        <w:t>As the ground moves, these</w:t>
      </w:r>
      <w:r w:rsidR="005A39A4" w:rsidRPr="004F1316">
        <w:rPr>
          <w:rFonts w:ascii="Arial" w:hAnsi="Arial" w:cs="Arial"/>
          <w:sz w:val="22"/>
          <w:szCs w:val="22"/>
        </w:rPr>
        <w:t xml:space="preserve"> GPS stations </w:t>
      </w:r>
      <w:r w:rsidR="005A39A4">
        <w:rPr>
          <w:rFonts w:ascii="Arial" w:hAnsi="Arial" w:cs="Arial"/>
          <w:sz w:val="22"/>
          <w:szCs w:val="22"/>
        </w:rPr>
        <w:t>move with</w:t>
      </w:r>
      <w:r w:rsidR="0078020D">
        <w:rPr>
          <w:rFonts w:ascii="Arial" w:hAnsi="Arial" w:cs="Arial"/>
          <w:sz w:val="22"/>
          <w:szCs w:val="22"/>
        </w:rPr>
        <w:t xml:space="preserve"> </w:t>
      </w:r>
      <w:r w:rsidR="005A39A4">
        <w:rPr>
          <w:rFonts w:ascii="Arial" w:hAnsi="Arial" w:cs="Arial"/>
          <w:sz w:val="22"/>
          <w:szCs w:val="22"/>
        </w:rPr>
        <w:t>it</w:t>
      </w:r>
      <w:r w:rsidR="005A39A4" w:rsidRPr="004F1316">
        <w:rPr>
          <w:rFonts w:ascii="Arial" w:hAnsi="Arial" w:cs="Arial"/>
          <w:sz w:val="22"/>
          <w:szCs w:val="22"/>
        </w:rPr>
        <w:t>. Look at the data from GPS monuments REYK and HOFN, from Iceland.</w:t>
      </w:r>
    </w:p>
    <w:p w14:paraId="520B0AA4" w14:textId="77777777" w:rsidR="00F112FF" w:rsidRPr="00D723EF" w:rsidRDefault="00F112FF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415DBBF0" w14:textId="50662C48" w:rsidR="00AE7E01" w:rsidRPr="00D723EF" w:rsidRDefault="006E5743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ABDB712" wp14:editId="5DF37850">
                <wp:simplePos x="0" y="0"/>
                <wp:positionH relativeFrom="column">
                  <wp:posOffset>21590</wp:posOffset>
                </wp:positionH>
                <wp:positionV relativeFrom="paragraph">
                  <wp:posOffset>12065</wp:posOffset>
                </wp:positionV>
                <wp:extent cx="6791325" cy="3014980"/>
                <wp:effectExtent l="50800" t="50800" r="0" b="76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3014980"/>
                          <a:chOff x="0" y="0"/>
                          <a:chExt cx="6791325" cy="301498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6" b="3241"/>
                          <a:stretch/>
                        </pic:blipFill>
                        <pic:spPr bwMode="auto">
                          <a:xfrm>
                            <a:off x="3114675" y="1019810"/>
                            <a:ext cx="3676650" cy="199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" descr="Iceland Ma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" r="18940"/>
                          <a:stretch/>
                        </pic:blipFill>
                        <pic:spPr bwMode="auto">
                          <a:xfrm>
                            <a:off x="0" y="0"/>
                            <a:ext cx="3710940" cy="2672080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Curved Connector 15"/>
                        <wps:cNvCnPr/>
                        <wps:spPr>
                          <a:xfrm flipV="1">
                            <a:off x="2176780" y="1248410"/>
                            <a:ext cx="2437765" cy="87122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 w="38100" cmpd="sng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1.7pt;margin-top:.95pt;width:534.75pt;height:237.4pt;z-index:251700224" coordsize="6791325,301498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114675;top:1019810;width:3676650;height:1995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2&#10;HFrCAAAA2gAAAA8AAABkcnMvZG93bnJldi54bWxEj0uLwjAUhfeC/yFcwZ1NFSnaMYoIzjgLFz5g&#10;mN2d5tpWm5vSRO38eyMILg/n8XFmi9ZU4kaNKy0rGEYxCOLM6pJzBcfDejAB4TyyxsoyKfgnB4t5&#10;tzPDVNs77+i297kII+xSVFB4X6dSuqwggy6yNXHwTrYx6INscqkbvIdxU8lRHCfSYMmBUGBNq4Ky&#10;y/5qAnf5ab//TtPfn6+k1dl5vBlv0SrV77XLDxCeWv8Ov9obrSCB55VwA+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NhxawgAAANoAAAAPAAAAAAAAAAAAAAAAAJwCAABk&#10;cnMvZG93bnJldi54bWxQSwUGAAAAAAQABAD3AAAAiwMAAAAA&#10;">
                  <v:imagedata r:id="rId14" o:title="" croptop="3012f" cropbottom="2124f"/>
                  <v:path arrowok="t"/>
                </v:shape>
                <v:shape id="Picture 1" o:spid="_x0000_s1028" type="#_x0000_t75" alt="Iceland Map" style="position:absolute;width:3710940;height:2672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x&#10;t4vBAAAA2wAAAA8AAABkcnMvZG93bnJldi54bWxET0trwkAQvgv9D8sUvOnGgFZTVxGh4E2SiPY4&#10;ZKdJaHY2ZLd5/Hu3UOhtPr7n7I+jaURPnastK1gtIxDEhdU1lwpu+cdiC8J5ZI2NZVIwkYPj4WW2&#10;x0TbgVPqM1+KEMIuQQWV920ipSsqMuiWtiUO3JftDPoAu1LqDocQbhoZR9FGGqw5NFTY0rmi4jv7&#10;MQrK3W5q3qZ7nK5vn3mG977Hx1Wp+et4egfhafT/4j/3RYf5K/j9JRwgD0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Sxt4vBAAAA2wAAAA8AAAAAAAAAAAAAAAAAnAIAAGRy&#10;cy9kb3ducmV2LnhtbFBLBQYAAAAABAAEAPcAAACKAwAAAAA=&#10;" stroked="t">
                  <v:stroke endcap="square"/>
                  <v:imagedata r:id="rId15" o:title="Iceland Map" cropleft="3156f" cropright="12413f"/>
                  <v:shadow on="t" opacity="28180f" mv:blur="50800f" origin="-.5,-.5" offset="26941emu,26941emu"/>
                  <v:path arrowok="t"/>
                </v:shape>
                <v:shapetype id="_x0000_t38" coordsize="21600,21600" o:spt="38" o:oned="t" path="m0,0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5" o:spid="_x0000_s1029" type="#_x0000_t38" style="position:absolute;left:2176780;top:1248410;width:2437765;height:871220;flip:y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p0YZcIAAADbAAAADwAAAGRycy9kb3ducmV2LnhtbERPTWvCQBC9F/wPywi91Y2tBo2uUkoF&#10;UTw0FbwO2TGJZmdDdk3Sf98VBG/zeJ+zXPemEi01rrSsYDyKQBBnVpecKzj+bt5mIJxH1lhZJgV/&#10;5GC9GrwsMdG24x9qU5+LEMIuQQWF93UipcsKMuhGtiYO3Nk2Bn2ATS51g10IN5V8j6JYGiw5NBRY&#10;01dB2TW9GQXlx/584cnucNrI+d4d4ut2/h0p9TrsPxcgPPX+KX64tzrMn8L9l3CAXP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p0YZcIAAADbAAAADwAAAAAAAAAAAAAA&#10;AAChAgAAZHJzL2Rvd25yZXYueG1sUEsFBgAAAAAEAAQA+QAAAJADAAAAAA==&#10;" adj="10800" strokecolor="red" strokeweight="3pt">
                  <v:stroke endarrow="open"/>
                  <v:shadow on="t" opacity="24903f" mv:blur="40000f" origin=",.5" offset="0,20000emu"/>
                </v:shape>
              </v:group>
            </w:pict>
          </mc:Fallback>
        </mc:AlternateContent>
      </w:r>
    </w:p>
    <w:p w14:paraId="62C80ABA" w14:textId="4C8D7170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2F5072CA" w14:textId="0B50D6BB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3C507478" w14:textId="26A88F43" w:rsidR="00BF3487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0D59A25D" w14:textId="77777777" w:rsidR="00FF294E" w:rsidRDefault="00FF294E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42B693BD" w14:textId="77777777" w:rsidR="00FF294E" w:rsidRPr="00D723EF" w:rsidRDefault="00FF294E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34E13C06" w14:textId="5447D900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3FC875B1" w14:textId="00967BFD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0857D408" w14:textId="1E37029D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2C6DEA62" w14:textId="77777777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0FC58347" w14:textId="77777777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2749EDD2" w14:textId="77777777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5A355F83" w14:textId="77777777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4C9E16B5" w14:textId="77777777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2DE88BD1" w14:textId="6DAAE7F1" w:rsidR="00BF3487" w:rsidRPr="00D723EF" w:rsidRDefault="00BF3487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1499FA75" w14:textId="74B2887C" w:rsidR="00C34496" w:rsidRPr="00D723EF" w:rsidRDefault="00C34496" w:rsidP="00591A29">
      <w:pPr>
        <w:pStyle w:val="ColorfulList-Accent11"/>
        <w:ind w:left="0"/>
        <w:rPr>
          <w:rFonts w:ascii="Arial" w:hAnsi="Arial" w:cs="Arial"/>
          <w:sz w:val="22"/>
          <w:szCs w:val="22"/>
        </w:rPr>
      </w:pPr>
    </w:p>
    <w:p w14:paraId="1D00D180" w14:textId="2C418EF6" w:rsidR="0012518D" w:rsidRDefault="0012518D">
      <w:pPr>
        <w:spacing w:after="0" w:line="240" w:lineRule="auto"/>
        <w:rPr>
          <w:rFonts w:ascii="Arial" w:eastAsia="Times New Roman" w:hAnsi="Arial" w:cs="Arial"/>
          <w:i/>
          <w:sz w:val="22"/>
          <w:szCs w:val="22"/>
        </w:rPr>
      </w:pPr>
    </w:p>
    <w:p w14:paraId="701874AD" w14:textId="77777777" w:rsidR="00FF294E" w:rsidRDefault="00FF294E">
      <w:pPr>
        <w:spacing w:after="0" w:line="240" w:lineRule="auto"/>
        <w:rPr>
          <w:rFonts w:ascii="Arial" w:eastAsia="Times New Roman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</w:p>
    <w:p w14:paraId="6265E118" w14:textId="714E9E36" w:rsidR="004B611A" w:rsidRPr="00D723EF" w:rsidRDefault="00E273E4" w:rsidP="00591A29">
      <w:pPr>
        <w:pStyle w:val="ColorfulList-Accent11"/>
        <w:ind w:left="0"/>
        <w:rPr>
          <w:rFonts w:ascii="Arial" w:hAnsi="Arial" w:cs="Arial"/>
          <w:i/>
          <w:sz w:val="22"/>
          <w:szCs w:val="22"/>
        </w:rPr>
      </w:pPr>
      <w:r w:rsidRPr="00D723EF">
        <w:rPr>
          <w:rFonts w:ascii="Arial" w:hAnsi="Arial" w:cs="Arial"/>
          <w:i/>
          <w:sz w:val="22"/>
          <w:szCs w:val="22"/>
        </w:rPr>
        <w:lastRenderedPageBreak/>
        <w:t xml:space="preserve">Use the data from GPS Monuments REYK and HOFN to answer the questions below. </w:t>
      </w:r>
    </w:p>
    <w:tbl>
      <w:tblPr>
        <w:tblW w:w="1017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5040"/>
      </w:tblGrid>
      <w:tr w:rsidR="004B611A" w:rsidRPr="00D723EF" w14:paraId="51E0D0BB" w14:textId="77777777" w:rsidTr="00BB3629">
        <w:trPr>
          <w:trHeight w:val="323"/>
        </w:trPr>
        <w:tc>
          <w:tcPr>
            <w:tcW w:w="5130" w:type="dxa"/>
          </w:tcPr>
          <w:p w14:paraId="3CA60A25" w14:textId="77777777" w:rsidR="004B611A" w:rsidRPr="00D723EF" w:rsidRDefault="004B611A" w:rsidP="00F15572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D723EF">
              <w:rPr>
                <w:rFonts w:ascii="Arial" w:hAnsi="Arial" w:cs="Arial"/>
                <w:b/>
                <w:sz w:val="22"/>
              </w:rPr>
              <w:t>GPS Monument REYK</w:t>
            </w:r>
          </w:p>
        </w:tc>
        <w:tc>
          <w:tcPr>
            <w:tcW w:w="5040" w:type="dxa"/>
          </w:tcPr>
          <w:p w14:paraId="48DFEF01" w14:textId="77777777" w:rsidR="004B611A" w:rsidRPr="00D723EF" w:rsidRDefault="004B611A" w:rsidP="00F15572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D723EF">
              <w:rPr>
                <w:rFonts w:ascii="Arial" w:hAnsi="Arial" w:cs="Arial"/>
                <w:b/>
                <w:sz w:val="22"/>
              </w:rPr>
              <w:t>GPS Monument HOFN</w:t>
            </w:r>
          </w:p>
        </w:tc>
      </w:tr>
      <w:tr w:rsidR="004B611A" w:rsidRPr="00D723EF" w14:paraId="2B97A4ED" w14:textId="77777777" w:rsidTr="00BB3629">
        <w:trPr>
          <w:trHeight w:val="323"/>
        </w:trPr>
        <w:tc>
          <w:tcPr>
            <w:tcW w:w="5130" w:type="dxa"/>
          </w:tcPr>
          <w:p w14:paraId="38B467D5" w14:textId="64D62648" w:rsidR="004B611A" w:rsidRPr="00D723EF" w:rsidRDefault="004B611A" w:rsidP="00F15572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D723EF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5DEFCC" wp14:editId="159490A8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142875</wp:posOffset>
                      </wp:positionV>
                      <wp:extent cx="462280" cy="233680"/>
                      <wp:effectExtent l="0" t="0" r="0" b="0"/>
                      <wp:wrapNone/>
                      <wp:docPr id="224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280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9B2F41" w14:textId="77777777" w:rsidR="002173FD" w:rsidRPr="00F15572" w:rsidRDefault="002173FD" w:rsidP="004B611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15572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North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3" o:spid="_x0000_s1027" type="#_x0000_t202" style="position:absolute;left:0;text-align:left;margin-left:-9.85pt;margin-top:11.25pt;width:36.4pt;height:1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bBybgCAADD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" filled="f" stroked="f">
                      <v:textbox>
                        <w:txbxContent>
                          <w:p w14:paraId="769B2F41" w14:textId="77777777" w:rsidR="002173FD" w:rsidRPr="00F15572" w:rsidRDefault="002173FD" w:rsidP="004B611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1557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North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23EF">
              <w:rPr>
                <w:rFonts w:ascii="Arial" w:hAnsi="Arial" w:cs="Arial"/>
                <w:noProof/>
                <w:color w:val="FF00FF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E17CD67" wp14:editId="068774B2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1285875</wp:posOffset>
                      </wp:positionV>
                      <wp:extent cx="457200" cy="228600"/>
                      <wp:effectExtent l="0" t="0" r="0" b="0"/>
                      <wp:wrapNone/>
                      <wp:docPr id="31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7B1FAA" w14:textId="77777777" w:rsidR="002173FD" w:rsidRPr="00F15572" w:rsidRDefault="002173FD" w:rsidP="004B611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15572"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  <w:t>East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4" o:spid="_x0000_s1028" type="#_x0000_t202" style="position:absolute;left:0;text-align:left;margin-left:-9.85pt;margin-top:101.25pt;width:36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AeXbc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" filled="f" stroked="f">
                      <v:textbox>
                        <w:txbxContent>
                          <w:p w14:paraId="6A7B1FAA" w14:textId="77777777" w:rsidR="002173FD" w:rsidRPr="00F15572" w:rsidRDefault="002173FD" w:rsidP="004B611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15572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23E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39EE50C" wp14:editId="14C4B284">
                  <wp:extent cx="3034926" cy="274320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YK-20140614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92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C001E4F" w14:textId="77777777" w:rsidR="004B611A" w:rsidRPr="00D723EF" w:rsidRDefault="004B611A" w:rsidP="00F15572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D723EF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0FF8D45" wp14:editId="3F960F7F">
                  <wp:extent cx="3035157" cy="274320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FN-20140614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5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8A572" w14:textId="79794702" w:rsidR="00BF3487" w:rsidRPr="00D723EF" w:rsidRDefault="00E273E4" w:rsidP="00591A29">
      <w:pPr>
        <w:pStyle w:val="ColorfulList-Accent11"/>
        <w:ind w:left="0"/>
        <w:rPr>
          <w:rFonts w:ascii="Arial" w:hAnsi="Arial" w:cs="Arial"/>
          <w:i/>
          <w:sz w:val="22"/>
          <w:szCs w:val="22"/>
        </w:rPr>
      </w:pPr>
      <w:r w:rsidRPr="00D723EF">
        <w:rPr>
          <w:rFonts w:ascii="Arial" w:hAnsi="Arial" w:cs="Arial"/>
          <w:i/>
          <w:sz w:val="22"/>
          <w:szCs w:val="22"/>
        </w:rPr>
        <w:t xml:space="preserve"> </w:t>
      </w:r>
    </w:p>
    <w:p w14:paraId="25DC35C8" w14:textId="71B74A53" w:rsidR="00D13237" w:rsidRPr="00D723EF" w:rsidRDefault="00D13237" w:rsidP="00D13237">
      <w:pPr>
        <w:numPr>
          <w:ilvl w:val="0"/>
          <w:numId w:val="8"/>
        </w:numPr>
        <w:spacing w:after="0" w:line="240" w:lineRule="auto"/>
        <w:rPr>
          <w:rFonts w:ascii="Arial" w:eastAsia="Times" w:hAnsi="Arial" w:cs="Arial"/>
          <w:noProof/>
          <w:sz w:val="22"/>
          <w:szCs w:val="20"/>
        </w:rPr>
      </w:pPr>
      <w:r w:rsidRPr="00D723EF">
        <w:rPr>
          <w:rFonts w:ascii="Arial" w:eastAsia="Times" w:hAnsi="Arial" w:cs="Arial"/>
          <w:noProof/>
          <w:sz w:val="22"/>
          <w:szCs w:val="20"/>
        </w:rPr>
        <w:t xml:space="preserve">Think, </w:t>
      </w:r>
      <w:r w:rsidR="00BB3629">
        <w:rPr>
          <w:rFonts w:ascii="Arial" w:eastAsia="Times" w:hAnsi="Arial" w:cs="Arial"/>
          <w:noProof/>
          <w:sz w:val="22"/>
          <w:szCs w:val="20"/>
        </w:rPr>
        <w:t>simulate the movement of each GPS using the data and the map</w:t>
      </w:r>
      <w:r w:rsidR="0078020D">
        <w:rPr>
          <w:rFonts w:ascii="Arial" w:eastAsia="Times" w:hAnsi="Arial" w:cs="Arial"/>
          <w:noProof/>
          <w:sz w:val="22"/>
          <w:szCs w:val="20"/>
        </w:rPr>
        <w:t xml:space="preserve"> with your gumdrop GPS models</w:t>
      </w:r>
      <w:r w:rsidR="00BB3629">
        <w:rPr>
          <w:rFonts w:ascii="Arial" w:eastAsia="Times" w:hAnsi="Arial" w:cs="Arial"/>
          <w:noProof/>
          <w:sz w:val="22"/>
          <w:szCs w:val="20"/>
        </w:rPr>
        <w:t>,</w:t>
      </w:r>
      <w:r w:rsidR="00BB3629" w:rsidRPr="00D723EF">
        <w:rPr>
          <w:rFonts w:ascii="Arial" w:eastAsia="Times" w:hAnsi="Arial" w:cs="Arial"/>
          <w:noProof/>
          <w:sz w:val="22"/>
          <w:szCs w:val="20"/>
        </w:rPr>
        <w:t xml:space="preserve"> </w:t>
      </w:r>
      <w:r w:rsidRPr="00D723EF">
        <w:rPr>
          <w:rFonts w:ascii="Arial" w:eastAsia="Times" w:hAnsi="Arial" w:cs="Arial"/>
          <w:noProof/>
          <w:sz w:val="22"/>
          <w:szCs w:val="20"/>
        </w:rPr>
        <w:t>then discuss with your neighbor</w:t>
      </w:r>
      <w:r w:rsidR="00BB3629">
        <w:rPr>
          <w:rFonts w:ascii="Arial" w:eastAsia="Times" w:hAnsi="Arial" w:cs="Arial"/>
          <w:noProof/>
          <w:sz w:val="22"/>
          <w:szCs w:val="20"/>
        </w:rPr>
        <w:t>:</w:t>
      </w:r>
      <w:r w:rsidRPr="00D723EF">
        <w:rPr>
          <w:rFonts w:ascii="Arial" w:eastAsia="Times" w:hAnsi="Arial" w:cs="Arial"/>
          <w:noProof/>
          <w:sz w:val="22"/>
          <w:szCs w:val="20"/>
        </w:rPr>
        <w:t xml:space="preserve"> </w:t>
      </w:r>
      <w:r w:rsidR="00E01718" w:rsidRPr="00D723EF">
        <w:rPr>
          <w:rFonts w:ascii="Arial" w:eastAsia="Times" w:hAnsi="Arial" w:cs="Arial"/>
          <w:noProof/>
          <w:sz w:val="22"/>
          <w:szCs w:val="20"/>
        </w:rPr>
        <w:t>what</w:t>
      </w:r>
      <w:r w:rsidRPr="00D723EF">
        <w:rPr>
          <w:rFonts w:ascii="Arial" w:eastAsia="Times" w:hAnsi="Arial" w:cs="Arial"/>
          <w:noProof/>
          <w:sz w:val="22"/>
          <w:szCs w:val="20"/>
        </w:rPr>
        <w:t xml:space="preserve"> general directions </w:t>
      </w:r>
      <w:r w:rsidR="00E01718" w:rsidRPr="00D723EF">
        <w:rPr>
          <w:rFonts w:ascii="Arial" w:eastAsia="Times" w:hAnsi="Arial" w:cs="Arial"/>
          <w:noProof/>
          <w:sz w:val="22"/>
          <w:szCs w:val="20"/>
        </w:rPr>
        <w:t xml:space="preserve">are </w:t>
      </w:r>
      <w:r w:rsidR="00F60F86" w:rsidRPr="00D723EF">
        <w:rPr>
          <w:rFonts w:ascii="Arial" w:eastAsia="Times" w:hAnsi="Arial" w:cs="Arial"/>
          <w:noProof/>
          <w:sz w:val="22"/>
          <w:szCs w:val="20"/>
        </w:rPr>
        <w:t>m</w:t>
      </w:r>
      <w:r w:rsidRPr="00D723EF">
        <w:rPr>
          <w:rFonts w:ascii="Arial" w:eastAsia="Times" w:hAnsi="Arial" w:cs="Arial"/>
          <w:noProof/>
          <w:sz w:val="22"/>
          <w:szCs w:val="20"/>
        </w:rPr>
        <w:t>onument</w:t>
      </w:r>
      <w:r w:rsidR="00F60F86" w:rsidRPr="00D723EF">
        <w:rPr>
          <w:rFonts w:ascii="Arial" w:eastAsia="Times" w:hAnsi="Arial" w:cs="Arial"/>
          <w:noProof/>
          <w:sz w:val="22"/>
          <w:szCs w:val="20"/>
        </w:rPr>
        <w:t>s</w:t>
      </w:r>
      <w:r w:rsidRPr="00D723EF">
        <w:rPr>
          <w:rFonts w:ascii="Arial" w:eastAsia="Times" w:hAnsi="Arial" w:cs="Arial"/>
          <w:noProof/>
          <w:sz w:val="22"/>
          <w:szCs w:val="20"/>
        </w:rPr>
        <w:t xml:space="preserve"> REYK and HOFN </w:t>
      </w:r>
      <w:r w:rsidR="00E01718" w:rsidRPr="00D723EF">
        <w:rPr>
          <w:rFonts w:ascii="Arial" w:eastAsia="Times" w:hAnsi="Arial" w:cs="Arial"/>
          <w:noProof/>
          <w:sz w:val="22"/>
          <w:szCs w:val="20"/>
        </w:rPr>
        <w:t>moving</w:t>
      </w:r>
      <w:r w:rsidR="00BB3629">
        <w:rPr>
          <w:rFonts w:ascii="Arial" w:eastAsia="Times" w:hAnsi="Arial" w:cs="Arial"/>
          <w:noProof/>
          <w:sz w:val="22"/>
          <w:szCs w:val="20"/>
        </w:rPr>
        <w:t>?</w:t>
      </w:r>
      <w:r w:rsidR="00FB3898">
        <w:rPr>
          <w:rFonts w:ascii="Arial" w:eastAsia="Times" w:hAnsi="Arial" w:cs="Arial"/>
          <w:noProof/>
          <w:sz w:val="22"/>
          <w:szCs w:val="20"/>
        </w:rPr>
        <w:t xml:space="preserve"> </w:t>
      </w:r>
      <w:r w:rsidRPr="00D723EF">
        <w:rPr>
          <w:rFonts w:ascii="Arial" w:eastAsia="Times" w:hAnsi="Arial" w:cs="Arial"/>
          <w:noProof/>
          <w:sz w:val="22"/>
          <w:szCs w:val="20"/>
        </w:rPr>
        <w:t>How did you determine this?</w:t>
      </w:r>
    </w:p>
    <w:p w14:paraId="0C0806D6" w14:textId="77777777" w:rsidR="00D13237" w:rsidRPr="00D723EF" w:rsidRDefault="00D13237" w:rsidP="00D13237">
      <w:pPr>
        <w:rPr>
          <w:rFonts w:ascii="Arial" w:eastAsia="Times" w:hAnsi="Arial" w:cs="Arial"/>
          <w:noProof/>
          <w:sz w:val="22"/>
          <w:szCs w:val="20"/>
        </w:rPr>
      </w:pPr>
    </w:p>
    <w:p w14:paraId="78D5B710" w14:textId="4E33AB6C" w:rsidR="00D13237" w:rsidRPr="00D723EF" w:rsidRDefault="00D13237" w:rsidP="00D13237">
      <w:pPr>
        <w:rPr>
          <w:rFonts w:ascii="Arial" w:eastAsia="Times" w:hAnsi="Arial" w:cs="Arial"/>
          <w:noProof/>
          <w:sz w:val="22"/>
          <w:szCs w:val="20"/>
        </w:rPr>
      </w:pPr>
      <w:r w:rsidRPr="00D723EF">
        <w:rPr>
          <w:rFonts w:ascii="Arial" w:eastAsia="Times" w:hAnsi="Arial" w:cs="Arial"/>
          <w:noProof/>
          <w:sz w:val="22"/>
          <w:szCs w:val="20"/>
        </w:rPr>
        <w:t xml:space="preserve">   </w:t>
      </w:r>
      <w:r w:rsidRPr="00D723EF">
        <w:rPr>
          <w:rFonts w:ascii="Arial" w:eastAsia="Times" w:hAnsi="Arial" w:cs="Arial"/>
          <w:noProof/>
          <w:sz w:val="22"/>
          <w:szCs w:val="20"/>
        </w:rPr>
        <w:tab/>
        <w:t>REYK is moving _____</w:t>
      </w:r>
      <w:r w:rsidR="00BB3629">
        <w:rPr>
          <w:rFonts w:ascii="Arial" w:eastAsia="Times" w:hAnsi="Arial" w:cs="Arial"/>
          <w:noProof/>
          <w:sz w:val="22"/>
          <w:szCs w:val="20"/>
        </w:rPr>
        <w:t>____</w:t>
      </w:r>
      <w:r w:rsidRPr="00D723EF">
        <w:rPr>
          <w:rFonts w:ascii="Arial" w:eastAsia="Times" w:hAnsi="Arial" w:cs="Arial"/>
          <w:noProof/>
          <w:sz w:val="22"/>
          <w:szCs w:val="20"/>
        </w:rPr>
        <w:t>_</w:t>
      </w:r>
      <w:r w:rsidRPr="00D723EF">
        <w:rPr>
          <w:rFonts w:ascii="Arial" w:eastAsia="Times" w:hAnsi="Arial" w:cs="Arial"/>
          <w:noProof/>
          <w:sz w:val="22"/>
          <w:szCs w:val="20"/>
        </w:rPr>
        <w:tab/>
        <w:t>HOFN is moving ___</w:t>
      </w:r>
      <w:r w:rsidR="00BB3629">
        <w:rPr>
          <w:rFonts w:ascii="Arial" w:eastAsia="Times" w:hAnsi="Arial" w:cs="Arial"/>
          <w:noProof/>
          <w:sz w:val="22"/>
          <w:szCs w:val="20"/>
        </w:rPr>
        <w:t>_________</w:t>
      </w:r>
      <w:r w:rsidRPr="00D723EF">
        <w:rPr>
          <w:rFonts w:ascii="Arial" w:eastAsia="Times" w:hAnsi="Arial" w:cs="Arial"/>
          <w:noProof/>
          <w:sz w:val="22"/>
          <w:szCs w:val="20"/>
        </w:rPr>
        <w:t>__</w:t>
      </w:r>
    </w:p>
    <w:p w14:paraId="39DCE2D0" w14:textId="77777777" w:rsidR="00D13237" w:rsidRPr="00D723EF" w:rsidRDefault="00D13237" w:rsidP="00D13237">
      <w:pPr>
        <w:numPr>
          <w:ilvl w:val="0"/>
          <w:numId w:val="8"/>
        </w:numPr>
        <w:spacing w:after="0" w:line="240" w:lineRule="auto"/>
        <w:rPr>
          <w:rFonts w:ascii="Arial" w:eastAsia="Times" w:hAnsi="Arial" w:cs="Arial"/>
          <w:noProof/>
          <w:sz w:val="22"/>
          <w:szCs w:val="20"/>
        </w:rPr>
      </w:pPr>
      <w:r w:rsidRPr="00D723EF">
        <w:rPr>
          <w:rFonts w:ascii="Arial" w:eastAsia="Times" w:hAnsi="Arial" w:cs="Arial"/>
          <w:noProof/>
          <w:sz w:val="22"/>
          <w:szCs w:val="20"/>
        </w:rPr>
        <w:t>Are the two monuments moving towards each other, away from each other, or in the same direction?</w:t>
      </w:r>
    </w:p>
    <w:p w14:paraId="69F62518" w14:textId="77777777" w:rsidR="00D13237" w:rsidRPr="00D723EF" w:rsidRDefault="00D13237" w:rsidP="00D13237">
      <w:pPr>
        <w:rPr>
          <w:rFonts w:ascii="Arial" w:eastAsia="Times" w:hAnsi="Arial" w:cs="Arial"/>
          <w:noProof/>
          <w:sz w:val="22"/>
          <w:szCs w:val="20"/>
        </w:rPr>
      </w:pPr>
    </w:p>
    <w:p w14:paraId="22F9FA43" w14:textId="10E91156" w:rsidR="00D13237" w:rsidRPr="00D723EF" w:rsidRDefault="00E273E4" w:rsidP="00D13237">
      <w:pPr>
        <w:numPr>
          <w:ilvl w:val="0"/>
          <w:numId w:val="8"/>
        </w:numPr>
        <w:spacing w:after="0" w:line="240" w:lineRule="auto"/>
        <w:rPr>
          <w:rFonts w:ascii="Arial" w:eastAsia="Times" w:hAnsi="Arial" w:cs="Arial"/>
          <w:noProof/>
          <w:sz w:val="22"/>
          <w:szCs w:val="20"/>
        </w:rPr>
      </w:pPr>
      <w:r w:rsidRPr="00D723EF">
        <w:rPr>
          <w:rFonts w:ascii="Arial" w:hAnsi="Arial" w:cs="Arial"/>
          <w:sz w:val="22"/>
        </w:rPr>
        <w:t>On the</w:t>
      </w:r>
      <w:r w:rsidR="00D13237" w:rsidRPr="00D723EF">
        <w:rPr>
          <w:rFonts w:ascii="Arial" w:hAnsi="Arial" w:cs="Arial"/>
          <w:sz w:val="22"/>
        </w:rPr>
        <w:t>s</w:t>
      </w:r>
      <w:r w:rsidRPr="00D723EF">
        <w:rPr>
          <w:rFonts w:ascii="Arial" w:hAnsi="Arial" w:cs="Arial"/>
          <w:sz w:val="22"/>
        </w:rPr>
        <w:t>e</w:t>
      </w:r>
      <w:r w:rsidR="00D13237" w:rsidRPr="00D723EF">
        <w:rPr>
          <w:rFonts w:ascii="Arial" w:hAnsi="Arial" w:cs="Arial"/>
          <w:sz w:val="22"/>
        </w:rPr>
        <w:t xml:space="preserve"> time series plot</w:t>
      </w:r>
      <w:r w:rsidRPr="00D723EF">
        <w:rPr>
          <w:rFonts w:ascii="Arial" w:hAnsi="Arial" w:cs="Arial"/>
          <w:sz w:val="22"/>
        </w:rPr>
        <w:t>s</w:t>
      </w:r>
      <w:r w:rsidR="00D13237" w:rsidRPr="00D723EF">
        <w:rPr>
          <w:rFonts w:ascii="Arial" w:hAnsi="Arial" w:cs="Arial"/>
          <w:sz w:val="22"/>
        </w:rPr>
        <w:t>, the trend line</w:t>
      </w:r>
      <w:r w:rsidRPr="00D723EF">
        <w:rPr>
          <w:rFonts w:ascii="Arial" w:hAnsi="Arial" w:cs="Arial"/>
          <w:sz w:val="22"/>
        </w:rPr>
        <w:t>s have</w:t>
      </w:r>
      <w:r w:rsidR="00D13237" w:rsidRPr="00D723EF">
        <w:rPr>
          <w:rFonts w:ascii="Arial" w:hAnsi="Arial" w:cs="Arial"/>
          <w:sz w:val="22"/>
        </w:rPr>
        <w:t xml:space="preserve"> already been drawn for you. What are the units of measurement for these time series?  </w:t>
      </w:r>
    </w:p>
    <w:p w14:paraId="6B02AF6F" w14:textId="77777777" w:rsidR="00D13237" w:rsidRDefault="00D13237" w:rsidP="00D13237">
      <w:pPr>
        <w:pStyle w:val="BodyTextIndent"/>
        <w:tabs>
          <w:tab w:val="clear" w:pos="426"/>
          <w:tab w:val="clear" w:pos="993"/>
          <w:tab w:val="left" w:pos="-180"/>
        </w:tabs>
        <w:ind w:left="0" w:firstLine="0"/>
        <w:rPr>
          <w:rFonts w:ascii="Arial" w:hAnsi="Arial" w:cs="Arial"/>
          <w:sz w:val="22"/>
        </w:rPr>
      </w:pPr>
    </w:p>
    <w:p w14:paraId="2F443F27" w14:textId="77777777" w:rsidR="00BB3629" w:rsidRPr="00D723EF" w:rsidRDefault="00BB3629" w:rsidP="00D13237">
      <w:pPr>
        <w:pStyle w:val="BodyTextIndent"/>
        <w:tabs>
          <w:tab w:val="clear" w:pos="426"/>
          <w:tab w:val="clear" w:pos="993"/>
          <w:tab w:val="left" w:pos="-180"/>
        </w:tabs>
        <w:ind w:left="0" w:firstLine="0"/>
        <w:rPr>
          <w:rFonts w:ascii="Arial" w:hAnsi="Arial" w:cs="Arial"/>
          <w:sz w:val="22"/>
        </w:rPr>
      </w:pPr>
    </w:p>
    <w:p w14:paraId="61112005" w14:textId="68378ABD" w:rsidR="00D13237" w:rsidRPr="00D723EF" w:rsidRDefault="00D13237" w:rsidP="00D13237">
      <w:pPr>
        <w:pStyle w:val="BodyTextIndent"/>
        <w:ind w:left="720" w:firstLine="0"/>
        <w:rPr>
          <w:rFonts w:ascii="Arial" w:hAnsi="Arial" w:cs="Arial"/>
          <w:sz w:val="22"/>
        </w:rPr>
      </w:pPr>
      <w:r w:rsidRPr="00D723EF">
        <w:rPr>
          <w:rFonts w:ascii="Arial" w:hAnsi="Arial" w:cs="Arial"/>
          <w:sz w:val="22"/>
        </w:rPr>
        <w:t>X-axis uses ____</w:t>
      </w:r>
      <w:r w:rsidR="00BB3629">
        <w:rPr>
          <w:rFonts w:ascii="Arial" w:hAnsi="Arial" w:cs="Arial"/>
          <w:sz w:val="22"/>
        </w:rPr>
        <w:t>_____</w:t>
      </w:r>
      <w:r w:rsidRPr="00D723EF">
        <w:rPr>
          <w:rFonts w:ascii="Arial" w:hAnsi="Arial" w:cs="Arial"/>
          <w:sz w:val="22"/>
        </w:rPr>
        <w:t>______     and y-axis uses _______________________</w:t>
      </w:r>
    </w:p>
    <w:p w14:paraId="67294FDF" w14:textId="77777777" w:rsidR="00C34496" w:rsidRPr="00D723EF" w:rsidRDefault="00C34496" w:rsidP="00D13237">
      <w:pPr>
        <w:pStyle w:val="BodyTextIndent"/>
        <w:ind w:left="720" w:firstLine="0"/>
        <w:rPr>
          <w:rFonts w:ascii="Arial" w:hAnsi="Arial" w:cs="Arial"/>
          <w:sz w:val="22"/>
        </w:rPr>
      </w:pPr>
    </w:p>
    <w:p w14:paraId="08898FB5" w14:textId="77777777" w:rsidR="002F7264" w:rsidRDefault="002F7264" w:rsidP="00C73260">
      <w:pPr>
        <w:tabs>
          <w:tab w:val="left" w:pos="426"/>
          <w:tab w:val="left" w:pos="993"/>
          <w:tab w:val="left" w:pos="1560"/>
        </w:tabs>
        <w:spacing w:after="0" w:line="240" w:lineRule="auto"/>
        <w:ind w:left="1560" w:hanging="1560"/>
        <w:rPr>
          <w:rFonts w:ascii="Arial" w:eastAsia="Times" w:hAnsi="Arial" w:cs="Arial"/>
          <w:bCs/>
          <w:noProof/>
          <w:sz w:val="22"/>
          <w:szCs w:val="20"/>
          <w:u w:val="single"/>
        </w:rPr>
      </w:pPr>
    </w:p>
    <w:p w14:paraId="7BCC4469" w14:textId="77777777" w:rsidR="00C73260" w:rsidRPr="008A2170" w:rsidRDefault="00C73260" w:rsidP="00C73260">
      <w:pPr>
        <w:tabs>
          <w:tab w:val="left" w:pos="426"/>
          <w:tab w:val="left" w:pos="993"/>
          <w:tab w:val="left" w:pos="1560"/>
        </w:tabs>
        <w:spacing w:after="0" w:line="240" w:lineRule="auto"/>
        <w:ind w:left="1560" w:hanging="1560"/>
        <w:rPr>
          <w:rFonts w:ascii="Arial" w:eastAsia="Times" w:hAnsi="Arial" w:cs="Arial"/>
          <w:b/>
          <w:noProof/>
          <w:szCs w:val="20"/>
          <w:u w:val="single"/>
        </w:rPr>
      </w:pPr>
      <w:r w:rsidRPr="008A2170">
        <w:rPr>
          <w:rFonts w:ascii="Arial" w:eastAsia="Times" w:hAnsi="Arial" w:cs="Arial"/>
          <w:b/>
          <w:bCs/>
          <w:noProof/>
          <w:szCs w:val="20"/>
          <w:u w:val="single"/>
        </w:rPr>
        <w:t>Calculating velocities of the GPS stations:</w:t>
      </w:r>
    </w:p>
    <w:p w14:paraId="66695F30" w14:textId="77777777" w:rsidR="00C73260" w:rsidRPr="00D723EF" w:rsidRDefault="00C73260" w:rsidP="00C73260">
      <w:pPr>
        <w:tabs>
          <w:tab w:val="left" w:pos="426"/>
          <w:tab w:val="left" w:pos="993"/>
        </w:tabs>
        <w:spacing w:after="0" w:line="240" w:lineRule="auto"/>
        <w:ind w:left="1560" w:hanging="1560"/>
        <w:rPr>
          <w:rFonts w:ascii="Arial" w:eastAsia="Times" w:hAnsi="Arial" w:cs="Arial"/>
          <w:noProof/>
          <w:sz w:val="22"/>
          <w:szCs w:val="20"/>
        </w:rPr>
      </w:pPr>
    </w:p>
    <w:p w14:paraId="737595C4" w14:textId="707BC8DC" w:rsidR="00C73260" w:rsidRPr="00D723EF" w:rsidRDefault="002F7264" w:rsidP="00C73260">
      <w:pPr>
        <w:spacing w:after="0" w:line="240" w:lineRule="auto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On the next two pages are larger copies</w:t>
      </w:r>
      <w:r w:rsidR="00C73260" w:rsidRPr="00D723EF">
        <w:rPr>
          <w:rFonts w:ascii="Arial" w:hAnsi="Arial" w:cs="Arial"/>
          <w:i/>
          <w:sz w:val="22"/>
        </w:rPr>
        <w:t xml:space="preserve"> of the </w:t>
      </w:r>
      <w:r w:rsidRPr="00D723EF">
        <w:rPr>
          <w:rFonts w:ascii="Arial" w:hAnsi="Arial" w:cs="Arial"/>
          <w:i/>
          <w:sz w:val="22"/>
        </w:rPr>
        <w:t xml:space="preserve">time series plots </w:t>
      </w:r>
      <w:r>
        <w:rPr>
          <w:rFonts w:ascii="Arial" w:hAnsi="Arial" w:cs="Arial"/>
          <w:i/>
          <w:sz w:val="22"/>
        </w:rPr>
        <w:t xml:space="preserve">for </w:t>
      </w:r>
      <w:r w:rsidR="00C73260" w:rsidRPr="00D723EF">
        <w:rPr>
          <w:rFonts w:ascii="Arial" w:hAnsi="Arial" w:cs="Arial"/>
          <w:i/>
          <w:sz w:val="22"/>
        </w:rPr>
        <w:t>HOFN and REYK</w:t>
      </w:r>
      <w:r>
        <w:rPr>
          <w:rFonts w:ascii="Arial" w:hAnsi="Arial" w:cs="Arial"/>
          <w:i/>
          <w:sz w:val="22"/>
        </w:rPr>
        <w:t>.</w:t>
      </w:r>
      <w:r w:rsidR="00C73260" w:rsidRPr="00D723EF">
        <w:rPr>
          <w:rFonts w:ascii="Arial" w:hAnsi="Arial" w:cs="Arial"/>
          <w:i/>
          <w:sz w:val="22"/>
        </w:rPr>
        <w:t xml:space="preserve"> </w:t>
      </w:r>
      <w:r w:rsidR="00FF294E">
        <w:rPr>
          <w:rFonts w:ascii="Arial" w:hAnsi="Arial" w:cs="Arial"/>
          <w:i/>
          <w:sz w:val="22"/>
        </w:rPr>
        <w:t>Complete</w:t>
      </w:r>
      <w:r w:rsidR="00C73260" w:rsidRPr="00D723EF">
        <w:rPr>
          <w:rFonts w:ascii="Arial" w:hAnsi="Arial" w:cs="Arial"/>
          <w:i/>
          <w:sz w:val="22"/>
        </w:rPr>
        <w:t xml:space="preserve"> the </w:t>
      </w:r>
      <w:r w:rsidR="00FF294E">
        <w:rPr>
          <w:rFonts w:ascii="Arial" w:hAnsi="Arial" w:cs="Arial"/>
          <w:i/>
          <w:sz w:val="22"/>
        </w:rPr>
        <w:t>tables under the data</w:t>
      </w:r>
      <w:r w:rsidR="00C73260" w:rsidRPr="00D723EF">
        <w:rPr>
          <w:rFonts w:ascii="Arial" w:hAnsi="Arial" w:cs="Arial"/>
          <w:i/>
          <w:sz w:val="22"/>
        </w:rPr>
        <w:t xml:space="preserve"> to calculate annual motions in north-south and east-west directions for REYK and HOFN. </w:t>
      </w:r>
    </w:p>
    <w:p w14:paraId="2EBBF5AA" w14:textId="77777777" w:rsidR="00C73260" w:rsidRPr="00D723EF" w:rsidRDefault="00C73260" w:rsidP="00D13237">
      <w:pPr>
        <w:pStyle w:val="BodyTextIndent"/>
        <w:ind w:left="720" w:firstLine="0"/>
        <w:rPr>
          <w:rFonts w:ascii="Arial" w:hAnsi="Arial" w:cs="Arial"/>
          <w:sz w:val="22"/>
        </w:rPr>
      </w:pPr>
    </w:p>
    <w:p w14:paraId="45832BE3" w14:textId="6C8DF914" w:rsidR="00C73260" w:rsidRPr="002F7264" w:rsidRDefault="00BD79E0" w:rsidP="00C73260">
      <w:pPr>
        <w:spacing w:after="0" w:line="240" w:lineRule="auto"/>
        <w:rPr>
          <w:rFonts w:ascii="Arial" w:hAnsi="Arial" w:cs="Arial"/>
          <w:b/>
          <w:bCs/>
          <w:sz w:val="22"/>
        </w:rPr>
      </w:pPr>
      <w:r w:rsidRPr="00D723EF">
        <w:rPr>
          <w:rFonts w:ascii="Arial" w:hAnsi="Arial" w:cs="Arial"/>
          <w:b/>
          <w:bCs/>
          <w:sz w:val="22"/>
        </w:rPr>
        <w:br w:type="page"/>
      </w:r>
      <w:r w:rsidR="00C73260" w:rsidRPr="00D723EF">
        <w:rPr>
          <w:rFonts w:ascii="Arial" w:hAnsi="Arial" w:cs="Arial"/>
          <w:b/>
          <w:sz w:val="22"/>
        </w:rPr>
        <w:lastRenderedPageBreak/>
        <w:t>HOFN time series plot 1997 – 2014  (North and East plots)</w:t>
      </w:r>
    </w:p>
    <w:p w14:paraId="54378279" w14:textId="77777777" w:rsidR="00C73260" w:rsidRPr="00D723EF" w:rsidRDefault="00C73260" w:rsidP="00C73260">
      <w:pPr>
        <w:spacing w:after="0" w:line="240" w:lineRule="auto"/>
        <w:rPr>
          <w:rFonts w:ascii="Arial" w:hAnsi="Arial" w:cs="Arial"/>
          <w:b/>
          <w:sz w:val="22"/>
        </w:rPr>
      </w:pPr>
      <w:r w:rsidRPr="00D723EF">
        <w:rPr>
          <w:rFonts w:ascii="Arial" w:hAnsi="Arial" w:cs="Arial"/>
          <w:b/>
          <w:noProof/>
          <w:sz w:val="22"/>
        </w:rPr>
        <w:drawing>
          <wp:inline distT="0" distB="0" distL="0" distR="0" wp14:anchorId="53C0F7B1" wp14:editId="2CEB3105">
            <wp:extent cx="6172200" cy="5028565"/>
            <wp:effectExtent l="0" t="0" r="0" b="63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FN-20140614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97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4215" w14:textId="77777777" w:rsidR="00C73260" w:rsidRPr="00D723EF" w:rsidRDefault="00C73260" w:rsidP="00C73260">
      <w:pPr>
        <w:spacing w:after="0" w:line="240" w:lineRule="auto"/>
        <w:rPr>
          <w:rFonts w:ascii="Arial" w:hAnsi="Arial" w:cs="Arial"/>
          <w:b/>
          <w:sz w:val="22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850"/>
      </w:tblGrid>
      <w:tr w:rsidR="005923D6" w:rsidRPr="00D723EF" w14:paraId="1F2BC995" w14:textId="77777777" w:rsidTr="005923D6">
        <w:tc>
          <w:tcPr>
            <w:tcW w:w="4248" w:type="dxa"/>
            <w:vAlign w:val="bottom"/>
          </w:tcPr>
          <w:p w14:paraId="263C86B9" w14:textId="77777777" w:rsidR="00FF294E" w:rsidRDefault="00C73260" w:rsidP="00FF294E">
            <w:pPr>
              <w:tabs>
                <w:tab w:val="left" w:pos="426"/>
                <w:tab w:val="left" w:pos="993"/>
                <w:tab w:val="left" w:pos="1560"/>
              </w:tabs>
              <w:spacing w:before="120" w:after="0" w:line="240" w:lineRule="auto"/>
              <w:rPr>
                <w:rFonts w:ascii="Arial" w:eastAsia="Times" w:hAnsi="Arial" w:cs="Arial"/>
                <w:b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b/>
                <w:noProof/>
                <w:sz w:val="22"/>
                <w:szCs w:val="20"/>
              </w:rPr>
              <w:t xml:space="preserve">HOFN North plot: </w:t>
            </w:r>
          </w:p>
          <w:p w14:paraId="29150F93" w14:textId="26080DA0" w:rsidR="00C73260" w:rsidRPr="00D723EF" w:rsidRDefault="00C73260" w:rsidP="005923D6">
            <w:pPr>
              <w:tabs>
                <w:tab w:val="left" w:pos="426"/>
                <w:tab w:val="left" w:pos="993"/>
                <w:tab w:val="left" w:pos="1560"/>
              </w:tabs>
              <w:spacing w:line="240" w:lineRule="auto"/>
              <w:rPr>
                <w:rFonts w:ascii="Arial" w:eastAsia="Times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Over 10 years, how far did </w:t>
            </w:r>
            <w:r w:rsidR="005923D6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HOFN </w:t>
            </w: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move? </w:t>
            </w:r>
          </w:p>
        </w:tc>
        <w:tc>
          <w:tcPr>
            <w:tcW w:w="5850" w:type="dxa"/>
            <w:vAlign w:val="bottom"/>
          </w:tcPr>
          <w:p w14:paraId="28033C44" w14:textId="5CFEADBB" w:rsidR="00C73260" w:rsidRPr="00D723EF" w:rsidRDefault="00C73260" w:rsidP="002C4A73">
            <w:pPr>
              <w:spacing w:before="120" w:line="240" w:lineRule="auto"/>
              <w:rPr>
                <w:rFonts w:ascii="Arial" w:hAnsi="Arial" w:cs="Arial"/>
                <w:sz w:val="22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 </w:t>
            </w:r>
            <w:r w:rsidRPr="00D723EF">
              <w:rPr>
                <w:rFonts w:ascii="Arial" w:hAnsi="Arial" w:cs="Arial"/>
                <w:sz w:val="22"/>
              </w:rPr>
              <w:t>___</w:t>
            </w:r>
            <w:r w:rsidR="002C4A73" w:rsidRPr="00D723EF">
              <w:rPr>
                <w:rFonts w:ascii="Arial" w:hAnsi="Arial" w:cs="Arial"/>
                <w:sz w:val="22"/>
              </w:rPr>
              <w:t>___</w:t>
            </w:r>
            <w:r w:rsidRPr="00D723EF">
              <w:rPr>
                <w:rFonts w:ascii="Arial" w:hAnsi="Arial" w:cs="Arial"/>
                <w:sz w:val="22"/>
              </w:rPr>
              <w:t>_ millimeters (mm) in 10 yrs</w:t>
            </w:r>
          </w:p>
        </w:tc>
      </w:tr>
      <w:tr w:rsidR="005923D6" w:rsidRPr="00D723EF" w14:paraId="50E37AFD" w14:textId="77777777" w:rsidTr="005923D6">
        <w:trPr>
          <w:trHeight w:val="881"/>
        </w:trPr>
        <w:tc>
          <w:tcPr>
            <w:tcW w:w="4248" w:type="dxa"/>
            <w:vAlign w:val="bottom"/>
          </w:tcPr>
          <w:p w14:paraId="5A9ED86A" w14:textId="6DCBD1B3" w:rsidR="00C73260" w:rsidRPr="00D723EF" w:rsidRDefault="00AD06E9" w:rsidP="002C4A73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C73260" w:rsidRPr="00D723EF">
              <w:rPr>
                <w:rFonts w:ascii="Arial" w:hAnsi="Arial" w:cs="Arial"/>
                <w:sz w:val="22"/>
              </w:rPr>
              <w:t xml:space="preserve"> Each year, this station is moving: </w:t>
            </w:r>
          </w:p>
        </w:tc>
        <w:tc>
          <w:tcPr>
            <w:tcW w:w="5850" w:type="dxa"/>
            <w:vAlign w:val="bottom"/>
          </w:tcPr>
          <w:p w14:paraId="1AE150BF" w14:textId="7306ACB4" w:rsidR="00C73260" w:rsidRPr="00BB3629" w:rsidRDefault="00C73260" w:rsidP="002C4A73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 w:rsidRPr="00BB3629">
              <w:rPr>
                <w:rFonts w:ascii="Arial" w:hAnsi="Arial" w:cs="Arial"/>
                <w:b/>
                <w:sz w:val="22"/>
              </w:rPr>
              <w:t>___</w:t>
            </w:r>
            <w:r w:rsidR="005923D6">
              <w:rPr>
                <w:rFonts w:ascii="Arial" w:hAnsi="Arial" w:cs="Arial"/>
                <w:b/>
                <w:sz w:val="22"/>
              </w:rPr>
              <w:t>__</w:t>
            </w:r>
            <w:r w:rsidRPr="00BB3629">
              <w:rPr>
                <w:rFonts w:ascii="Arial" w:hAnsi="Arial" w:cs="Arial"/>
                <w:b/>
                <w:sz w:val="22"/>
              </w:rPr>
              <w:t>___ mm/year to the (north or south)</w:t>
            </w:r>
            <w:r w:rsidR="00AD06E9">
              <w:rPr>
                <w:rFonts w:ascii="Arial" w:hAnsi="Arial" w:cs="Arial"/>
                <w:sz w:val="22"/>
              </w:rPr>
              <w:t xml:space="preserve"> </w:t>
            </w:r>
            <w:r w:rsidR="00AD06E9" w:rsidRPr="00D723EF">
              <w:rPr>
                <w:rFonts w:ascii="Arial" w:hAnsi="Arial" w:cs="Arial"/>
                <w:sz w:val="22"/>
              </w:rPr>
              <w:t>(circle one)</w:t>
            </w:r>
            <w:r w:rsidRPr="00BB3629">
              <w:rPr>
                <w:rFonts w:ascii="Arial" w:hAnsi="Arial" w:cs="Arial"/>
                <w:b/>
                <w:sz w:val="22"/>
              </w:rPr>
              <w:t xml:space="preserve">. </w:t>
            </w:r>
          </w:p>
        </w:tc>
      </w:tr>
      <w:tr w:rsidR="005923D6" w:rsidRPr="00D723EF" w14:paraId="0DFEB336" w14:textId="77777777" w:rsidTr="005923D6">
        <w:tc>
          <w:tcPr>
            <w:tcW w:w="4248" w:type="dxa"/>
            <w:vAlign w:val="bottom"/>
          </w:tcPr>
          <w:p w14:paraId="2E49FA0F" w14:textId="77777777" w:rsidR="00FF294E" w:rsidRPr="00FF294E" w:rsidRDefault="00C73260" w:rsidP="00FF294E">
            <w:pPr>
              <w:tabs>
                <w:tab w:val="left" w:pos="426"/>
                <w:tab w:val="left" w:pos="993"/>
                <w:tab w:val="left" w:pos="1560"/>
              </w:tabs>
              <w:spacing w:before="120" w:after="0" w:line="240" w:lineRule="auto"/>
              <w:rPr>
                <w:rFonts w:ascii="Arial" w:eastAsia="Times" w:hAnsi="Arial" w:cs="Arial"/>
                <w:b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b/>
                <w:noProof/>
                <w:sz w:val="22"/>
                <w:szCs w:val="20"/>
              </w:rPr>
              <w:t>HOFN East plot</w:t>
            </w:r>
            <w:r w:rsidRPr="00FF294E">
              <w:rPr>
                <w:rFonts w:ascii="Arial" w:eastAsia="Times" w:hAnsi="Arial" w:cs="Arial"/>
                <w:b/>
                <w:noProof/>
                <w:sz w:val="22"/>
                <w:szCs w:val="20"/>
              </w:rPr>
              <w:t xml:space="preserve">: </w:t>
            </w:r>
          </w:p>
          <w:p w14:paraId="41F22050" w14:textId="5B08E197" w:rsidR="00C73260" w:rsidRPr="00D723EF" w:rsidRDefault="00C73260" w:rsidP="005923D6">
            <w:pPr>
              <w:tabs>
                <w:tab w:val="left" w:pos="426"/>
                <w:tab w:val="left" w:pos="993"/>
                <w:tab w:val="left" w:pos="1560"/>
              </w:tabs>
              <w:spacing w:line="240" w:lineRule="auto"/>
              <w:rPr>
                <w:rFonts w:ascii="Arial" w:eastAsia="Times" w:hAnsi="Arial" w:cs="Arial"/>
                <w:b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Over 10 years, how far did </w:t>
            </w:r>
            <w:r w:rsidR="005923D6">
              <w:rPr>
                <w:rFonts w:ascii="Arial" w:eastAsia="Times" w:hAnsi="Arial" w:cs="Arial"/>
                <w:noProof/>
                <w:sz w:val="22"/>
                <w:szCs w:val="20"/>
              </w:rPr>
              <w:t>HOFN</w:t>
            </w: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 move? </w:t>
            </w:r>
          </w:p>
        </w:tc>
        <w:tc>
          <w:tcPr>
            <w:tcW w:w="5850" w:type="dxa"/>
            <w:vAlign w:val="bottom"/>
          </w:tcPr>
          <w:p w14:paraId="00CE8631" w14:textId="7AD49DEA" w:rsidR="00C73260" w:rsidRPr="00D723EF" w:rsidRDefault="00C73260" w:rsidP="002C4A73">
            <w:pPr>
              <w:spacing w:before="120" w:line="240" w:lineRule="auto"/>
              <w:rPr>
                <w:rFonts w:ascii="Arial" w:hAnsi="Arial" w:cs="Arial"/>
                <w:sz w:val="22"/>
              </w:rPr>
            </w:pPr>
            <w:r w:rsidRPr="00D723EF">
              <w:rPr>
                <w:rFonts w:ascii="Arial" w:hAnsi="Arial" w:cs="Arial"/>
                <w:sz w:val="22"/>
              </w:rPr>
              <w:t xml:space="preserve">  ___</w:t>
            </w:r>
            <w:r w:rsidR="002C4A73" w:rsidRPr="00D723EF">
              <w:rPr>
                <w:rFonts w:ascii="Arial" w:hAnsi="Arial" w:cs="Arial"/>
                <w:sz w:val="22"/>
              </w:rPr>
              <w:t>___</w:t>
            </w:r>
            <w:r w:rsidRPr="00D723EF">
              <w:rPr>
                <w:rFonts w:ascii="Arial" w:hAnsi="Arial" w:cs="Arial"/>
                <w:sz w:val="22"/>
              </w:rPr>
              <w:t xml:space="preserve">___ mm over 10 years. </w:t>
            </w:r>
          </w:p>
        </w:tc>
      </w:tr>
      <w:tr w:rsidR="005923D6" w:rsidRPr="00D723EF" w14:paraId="1FA64EEA" w14:textId="77777777" w:rsidTr="005923D6">
        <w:trPr>
          <w:trHeight w:val="944"/>
        </w:trPr>
        <w:tc>
          <w:tcPr>
            <w:tcW w:w="4248" w:type="dxa"/>
            <w:vAlign w:val="bottom"/>
          </w:tcPr>
          <w:p w14:paraId="048AEBEE" w14:textId="621C66E8" w:rsidR="00C73260" w:rsidRPr="00D723EF" w:rsidRDefault="00AD06E9" w:rsidP="002C4A73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C73260" w:rsidRPr="00D723EF">
              <w:rPr>
                <w:rFonts w:ascii="Arial" w:hAnsi="Arial" w:cs="Arial"/>
                <w:sz w:val="22"/>
              </w:rPr>
              <w:t>Each year, this station is moving</w:t>
            </w:r>
          </w:p>
        </w:tc>
        <w:tc>
          <w:tcPr>
            <w:tcW w:w="5850" w:type="dxa"/>
            <w:vAlign w:val="bottom"/>
          </w:tcPr>
          <w:p w14:paraId="6089C062" w14:textId="060D930B" w:rsidR="00C73260" w:rsidRPr="00BB3629" w:rsidRDefault="00C73260" w:rsidP="002C4A73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 w:rsidRPr="00BB3629">
              <w:rPr>
                <w:rFonts w:ascii="Arial" w:hAnsi="Arial" w:cs="Arial"/>
                <w:b/>
                <w:sz w:val="22"/>
              </w:rPr>
              <w:t>___</w:t>
            </w:r>
            <w:r w:rsidR="002C4A73" w:rsidRPr="00BB3629">
              <w:rPr>
                <w:rFonts w:ascii="Arial" w:hAnsi="Arial" w:cs="Arial"/>
                <w:b/>
                <w:sz w:val="22"/>
              </w:rPr>
              <w:t>____</w:t>
            </w:r>
            <w:r w:rsidRPr="00BB3629">
              <w:rPr>
                <w:rFonts w:ascii="Arial" w:hAnsi="Arial" w:cs="Arial"/>
                <w:b/>
                <w:sz w:val="22"/>
              </w:rPr>
              <w:t xml:space="preserve"> mm/year to the (east or west).</w:t>
            </w:r>
          </w:p>
        </w:tc>
      </w:tr>
      <w:tr w:rsidR="00AD06E9" w:rsidRPr="00D723EF" w14:paraId="7C36620F" w14:textId="77777777" w:rsidTr="00D371EF">
        <w:trPr>
          <w:trHeight w:val="935"/>
        </w:trPr>
        <w:tc>
          <w:tcPr>
            <w:tcW w:w="10098" w:type="dxa"/>
            <w:gridSpan w:val="2"/>
          </w:tcPr>
          <w:p w14:paraId="2DC03136" w14:textId="77777777" w:rsidR="00AD06E9" w:rsidRDefault="00AD06E9" w:rsidP="00D371EF">
            <w:pPr>
              <w:tabs>
                <w:tab w:val="left" w:pos="426"/>
                <w:tab w:val="left" w:pos="993"/>
                <w:tab w:val="left" w:pos="1560"/>
              </w:tabs>
              <w:spacing w:before="120" w:line="240" w:lineRule="auto"/>
              <w:rPr>
                <w:rFonts w:ascii="Arial" w:hAnsi="Arial" w:cs="Arial"/>
                <w:sz w:val="22"/>
              </w:rPr>
            </w:pPr>
            <w:r w:rsidRPr="00D723EF">
              <w:rPr>
                <w:rFonts w:ascii="Arial" w:hAnsi="Arial" w:cs="Arial"/>
                <w:b/>
                <w:sz w:val="22"/>
              </w:rPr>
              <w:t>HOFN</w:t>
            </w:r>
            <w:r w:rsidRPr="00D723EF">
              <w:rPr>
                <w:rFonts w:ascii="Arial" w:hAnsi="Arial" w:cs="Arial"/>
                <w:sz w:val="22"/>
              </w:rPr>
              <w:t xml:space="preserve">: </w:t>
            </w:r>
            <w:r>
              <w:rPr>
                <w:rFonts w:ascii="Arial" w:hAnsi="Arial" w:cs="Arial"/>
                <w:sz w:val="22"/>
              </w:rPr>
              <w:t>Do you findings agree with your previous answer about the general motion of HOFN?</w:t>
            </w:r>
          </w:p>
          <w:p w14:paraId="2B5BCF8F" w14:textId="6A50830B" w:rsidR="00AD06E9" w:rsidRPr="00D723EF" w:rsidRDefault="00AD06E9" w:rsidP="00D371EF">
            <w:pPr>
              <w:tabs>
                <w:tab w:val="left" w:pos="426"/>
                <w:tab w:val="left" w:pos="993"/>
                <w:tab w:val="left" w:pos="1560"/>
              </w:tabs>
              <w:spacing w:before="120" w:line="240" w:lineRule="auto"/>
              <w:rPr>
                <w:rFonts w:ascii="Arial" w:hAnsi="Arial" w:cs="Arial"/>
                <w:sz w:val="22"/>
              </w:rPr>
            </w:pPr>
          </w:p>
        </w:tc>
      </w:tr>
    </w:tbl>
    <w:p w14:paraId="6B654E39" w14:textId="0E4FEC25" w:rsidR="00FF294E" w:rsidRDefault="00FF294E">
      <w:pPr>
        <w:spacing w:after="0" w:line="240" w:lineRule="auto"/>
        <w:rPr>
          <w:rFonts w:ascii="Arial" w:hAnsi="Arial" w:cs="Arial"/>
          <w:b/>
          <w:sz w:val="22"/>
        </w:rPr>
      </w:pPr>
    </w:p>
    <w:p w14:paraId="76A4B34F" w14:textId="77777777" w:rsidR="005923D6" w:rsidRDefault="005923D6" w:rsidP="00C21B22">
      <w:pPr>
        <w:spacing w:after="0" w:line="240" w:lineRule="auto"/>
        <w:rPr>
          <w:rFonts w:ascii="Arial" w:hAnsi="Arial" w:cs="Arial"/>
          <w:b/>
          <w:sz w:val="22"/>
        </w:rPr>
      </w:pPr>
    </w:p>
    <w:p w14:paraId="277FE685" w14:textId="77777777" w:rsidR="005923D6" w:rsidRDefault="005923D6" w:rsidP="00C21B22">
      <w:pPr>
        <w:spacing w:after="0" w:line="240" w:lineRule="auto"/>
        <w:rPr>
          <w:rFonts w:ascii="Arial" w:hAnsi="Arial" w:cs="Arial"/>
          <w:b/>
          <w:sz w:val="22"/>
        </w:rPr>
      </w:pPr>
    </w:p>
    <w:p w14:paraId="496F8903" w14:textId="4F898FFA" w:rsidR="00C21B22" w:rsidRPr="00D723EF" w:rsidRDefault="00C21B22" w:rsidP="00C21B22">
      <w:pPr>
        <w:spacing w:after="0" w:line="240" w:lineRule="auto"/>
        <w:rPr>
          <w:rFonts w:ascii="Arial" w:hAnsi="Arial" w:cs="Arial"/>
          <w:b/>
          <w:sz w:val="22"/>
        </w:rPr>
      </w:pPr>
      <w:r w:rsidRPr="00D723EF">
        <w:rPr>
          <w:rFonts w:ascii="Arial" w:hAnsi="Arial" w:cs="Arial"/>
          <w:b/>
          <w:sz w:val="22"/>
        </w:rPr>
        <w:lastRenderedPageBreak/>
        <w:t>REYK time series plot 1997 – 2014  (North and East plots)</w:t>
      </w:r>
    </w:p>
    <w:p w14:paraId="2204521D" w14:textId="413F6936" w:rsidR="00C21B22" w:rsidRDefault="00C21B22" w:rsidP="00C21B22">
      <w:pPr>
        <w:spacing w:after="0" w:line="240" w:lineRule="auto"/>
        <w:rPr>
          <w:rFonts w:ascii="Arial" w:hAnsi="Arial" w:cs="Arial"/>
          <w:b/>
          <w:sz w:val="22"/>
        </w:rPr>
      </w:pPr>
      <w:r w:rsidRPr="00D723EF">
        <w:rPr>
          <w:rFonts w:ascii="Arial" w:hAnsi="Arial" w:cs="Arial"/>
          <w:b/>
          <w:noProof/>
          <w:sz w:val="22"/>
        </w:rPr>
        <w:drawing>
          <wp:inline distT="0" distB="0" distL="0" distR="0" wp14:anchorId="38B53FFF" wp14:editId="1C64DCA0">
            <wp:extent cx="6106705" cy="50292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YK-20140614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0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81C7" w14:textId="34E091D3" w:rsidR="00BB3629" w:rsidRPr="00D723EF" w:rsidRDefault="00BB3629" w:rsidP="00C21B22">
      <w:pPr>
        <w:spacing w:after="0" w:line="240" w:lineRule="auto"/>
        <w:rPr>
          <w:rFonts w:ascii="Arial" w:hAnsi="Arial" w:cs="Arial"/>
          <w:b/>
          <w:sz w:val="22"/>
        </w:rPr>
      </w:pPr>
      <w:r w:rsidRPr="00D723EF">
        <w:rPr>
          <w:rFonts w:ascii="Arial" w:hAnsi="Arial" w:cs="Arial"/>
          <w:i/>
          <w:sz w:val="22"/>
        </w:rPr>
        <w:t>(Movements to the south and east are written as negative numbers).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5760"/>
      </w:tblGrid>
      <w:tr w:rsidR="00C21B22" w:rsidRPr="00D723EF" w14:paraId="139773B0" w14:textId="77777777" w:rsidTr="005923D6">
        <w:tc>
          <w:tcPr>
            <w:tcW w:w="4338" w:type="dxa"/>
            <w:vAlign w:val="bottom"/>
          </w:tcPr>
          <w:p w14:paraId="3A87F9A9" w14:textId="77777777" w:rsidR="00FF294E" w:rsidRDefault="00C21B22" w:rsidP="00FF294E">
            <w:pPr>
              <w:tabs>
                <w:tab w:val="left" w:pos="426"/>
                <w:tab w:val="left" w:pos="993"/>
                <w:tab w:val="left" w:pos="1560"/>
              </w:tabs>
              <w:spacing w:before="120" w:after="0" w:line="240" w:lineRule="auto"/>
              <w:rPr>
                <w:rFonts w:ascii="Arial" w:eastAsia="Times" w:hAnsi="Arial" w:cs="Arial"/>
                <w:b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b/>
                <w:noProof/>
                <w:sz w:val="22"/>
                <w:szCs w:val="20"/>
              </w:rPr>
              <w:t xml:space="preserve">REYK North plot: </w:t>
            </w:r>
          </w:p>
          <w:p w14:paraId="1ACEF748" w14:textId="0D81A263" w:rsidR="00C21B22" w:rsidRPr="00D723EF" w:rsidRDefault="00C21B22" w:rsidP="00FF294E">
            <w:pPr>
              <w:tabs>
                <w:tab w:val="left" w:pos="426"/>
                <w:tab w:val="left" w:pos="993"/>
                <w:tab w:val="left" w:pos="1560"/>
              </w:tabs>
              <w:spacing w:line="240" w:lineRule="auto"/>
              <w:rPr>
                <w:rFonts w:ascii="Arial" w:eastAsia="Times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Over 10 years, how far did REYK move? </w:t>
            </w:r>
          </w:p>
        </w:tc>
        <w:tc>
          <w:tcPr>
            <w:tcW w:w="5760" w:type="dxa"/>
            <w:vAlign w:val="bottom"/>
          </w:tcPr>
          <w:p w14:paraId="10F14958" w14:textId="720433AB" w:rsidR="00C21B22" w:rsidRPr="00D723EF" w:rsidRDefault="00C21B22" w:rsidP="00C21B22">
            <w:pPr>
              <w:spacing w:before="120" w:line="240" w:lineRule="auto"/>
              <w:rPr>
                <w:rFonts w:ascii="Arial" w:hAnsi="Arial" w:cs="Arial"/>
                <w:sz w:val="22"/>
              </w:rPr>
            </w:pPr>
            <w:r w:rsidRPr="00D723EF">
              <w:rPr>
                <w:rFonts w:ascii="Arial" w:hAnsi="Arial" w:cs="Arial"/>
                <w:sz w:val="22"/>
              </w:rPr>
              <w:t>______ millimeters (mm) in 10 y</w:t>
            </w:r>
            <w:r w:rsidR="005923D6">
              <w:rPr>
                <w:rFonts w:ascii="Arial" w:hAnsi="Arial" w:cs="Arial"/>
                <w:sz w:val="22"/>
              </w:rPr>
              <w:t>ea</w:t>
            </w:r>
            <w:r w:rsidRPr="00D723EF">
              <w:rPr>
                <w:rFonts w:ascii="Arial" w:hAnsi="Arial" w:cs="Arial"/>
                <w:sz w:val="22"/>
              </w:rPr>
              <w:t>rs</w:t>
            </w:r>
          </w:p>
        </w:tc>
      </w:tr>
      <w:tr w:rsidR="00C21B22" w:rsidRPr="00D723EF" w14:paraId="53DB728C" w14:textId="77777777" w:rsidTr="005923D6">
        <w:trPr>
          <w:trHeight w:val="1061"/>
        </w:trPr>
        <w:tc>
          <w:tcPr>
            <w:tcW w:w="4338" w:type="dxa"/>
            <w:vAlign w:val="bottom"/>
          </w:tcPr>
          <w:p w14:paraId="6374A31E" w14:textId="6AFE1269" w:rsidR="00C21B22" w:rsidRPr="00D723EF" w:rsidRDefault="00AD06E9" w:rsidP="00C21B22">
            <w:pPr>
              <w:spacing w:before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C21B22" w:rsidRPr="00D723EF">
              <w:rPr>
                <w:rFonts w:ascii="Arial" w:hAnsi="Arial" w:cs="Arial"/>
                <w:sz w:val="22"/>
              </w:rPr>
              <w:t xml:space="preserve">Each year, this station is moving: </w:t>
            </w:r>
          </w:p>
        </w:tc>
        <w:tc>
          <w:tcPr>
            <w:tcW w:w="5760" w:type="dxa"/>
            <w:vAlign w:val="bottom"/>
          </w:tcPr>
          <w:p w14:paraId="0CA29283" w14:textId="6DF8469C" w:rsidR="00C21B22" w:rsidRPr="00BB3629" w:rsidRDefault="00C21B22" w:rsidP="00C21B22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 w:rsidRPr="00BB3629">
              <w:rPr>
                <w:rFonts w:ascii="Arial" w:hAnsi="Arial" w:cs="Arial"/>
                <w:b/>
                <w:sz w:val="22"/>
              </w:rPr>
              <w:t xml:space="preserve">______ mm/year to the </w:t>
            </w:r>
            <w:r w:rsidRPr="00BB3629">
              <w:rPr>
                <w:rFonts w:ascii="Arial" w:hAnsi="Arial" w:cs="Arial"/>
                <w:b/>
                <w:sz w:val="22"/>
                <w:szCs w:val="22"/>
              </w:rPr>
              <w:t>(north or south).</w:t>
            </w:r>
            <w:r w:rsidR="00AD06E9">
              <w:rPr>
                <w:rFonts w:ascii="Arial" w:hAnsi="Arial" w:cs="Arial"/>
                <w:sz w:val="22"/>
              </w:rPr>
              <w:t xml:space="preserve"> </w:t>
            </w:r>
            <w:r w:rsidR="00AD06E9" w:rsidRPr="00D723EF">
              <w:rPr>
                <w:rFonts w:ascii="Arial" w:hAnsi="Arial" w:cs="Arial"/>
                <w:sz w:val="22"/>
              </w:rPr>
              <w:t>(circle one)</w:t>
            </w:r>
          </w:p>
        </w:tc>
      </w:tr>
      <w:tr w:rsidR="00C21B22" w:rsidRPr="00D723EF" w14:paraId="5C3FD3A6" w14:textId="77777777" w:rsidTr="005923D6">
        <w:trPr>
          <w:trHeight w:val="350"/>
        </w:trPr>
        <w:tc>
          <w:tcPr>
            <w:tcW w:w="4338" w:type="dxa"/>
            <w:vAlign w:val="bottom"/>
          </w:tcPr>
          <w:p w14:paraId="38B40DC4" w14:textId="77777777" w:rsidR="00FF294E" w:rsidRDefault="00C21B22" w:rsidP="009D08F2">
            <w:pPr>
              <w:tabs>
                <w:tab w:val="left" w:pos="426"/>
                <w:tab w:val="left" w:pos="993"/>
                <w:tab w:val="left" w:pos="1560"/>
              </w:tabs>
              <w:spacing w:before="120" w:after="0" w:line="240" w:lineRule="auto"/>
              <w:rPr>
                <w:rFonts w:ascii="Arial" w:eastAsia="Times" w:hAnsi="Arial" w:cs="Arial"/>
                <w:i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b/>
                <w:noProof/>
                <w:sz w:val="22"/>
                <w:szCs w:val="20"/>
              </w:rPr>
              <w:t>REYK East plot</w:t>
            </w: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>:</w:t>
            </w:r>
            <w:r w:rsidRPr="00D723EF">
              <w:rPr>
                <w:rFonts w:ascii="Arial" w:eastAsia="Times" w:hAnsi="Arial" w:cs="Arial"/>
                <w:i/>
                <w:noProof/>
                <w:sz w:val="22"/>
                <w:szCs w:val="20"/>
              </w:rPr>
              <w:t xml:space="preserve"> </w:t>
            </w:r>
          </w:p>
          <w:p w14:paraId="24C63F3A" w14:textId="206C3399" w:rsidR="00C21B22" w:rsidRPr="00D723EF" w:rsidRDefault="00C21B22" w:rsidP="005923D6">
            <w:pPr>
              <w:tabs>
                <w:tab w:val="left" w:pos="426"/>
                <w:tab w:val="left" w:pos="993"/>
                <w:tab w:val="left" w:pos="1560"/>
              </w:tabs>
              <w:spacing w:line="240" w:lineRule="auto"/>
              <w:rPr>
                <w:rFonts w:ascii="Arial" w:eastAsia="Times" w:hAnsi="Arial" w:cs="Arial"/>
                <w:b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Over 10 years, how far did </w:t>
            </w:r>
            <w:r w:rsidR="005923D6">
              <w:rPr>
                <w:rFonts w:ascii="Arial" w:eastAsia="Times" w:hAnsi="Arial" w:cs="Arial"/>
                <w:noProof/>
                <w:sz w:val="22"/>
                <w:szCs w:val="20"/>
              </w:rPr>
              <w:t>REYK</w:t>
            </w: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 move? </w:t>
            </w:r>
          </w:p>
        </w:tc>
        <w:tc>
          <w:tcPr>
            <w:tcW w:w="5760" w:type="dxa"/>
            <w:vAlign w:val="bottom"/>
          </w:tcPr>
          <w:p w14:paraId="647449CB" w14:textId="77777777" w:rsidR="00C21B22" w:rsidRPr="00D723EF" w:rsidRDefault="00C21B22" w:rsidP="00C21B22">
            <w:pPr>
              <w:tabs>
                <w:tab w:val="left" w:pos="426"/>
                <w:tab w:val="left" w:pos="993"/>
                <w:tab w:val="left" w:pos="1560"/>
              </w:tabs>
              <w:spacing w:before="120" w:line="240" w:lineRule="auto"/>
              <w:rPr>
                <w:rFonts w:ascii="Arial" w:eastAsia="Times" w:hAnsi="Arial" w:cs="Arial"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________ mm over 10 years. </w:t>
            </w:r>
          </w:p>
        </w:tc>
      </w:tr>
      <w:tr w:rsidR="00C21B22" w:rsidRPr="00D723EF" w14:paraId="77648395" w14:textId="77777777" w:rsidTr="005923D6">
        <w:trPr>
          <w:trHeight w:val="971"/>
        </w:trPr>
        <w:tc>
          <w:tcPr>
            <w:tcW w:w="4338" w:type="dxa"/>
            <w:vAlign w:val="bottom"/>
          </w:tcPr>
          <w:p w14:paraId="6AB0D8CE" w14:textId="363F2F4C" w:rsidR="00C21B22" w:rsidRPr="00D723EF" w:rsidRDefault="00AD06E9" w:rsidP="00C21B22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 w:rsidR="00C21B22" w:rsidRPr="00D723EF">
              <w:rPr>
                <w:rFonts w:ascii="Arial" w:hAnsi="Arial" w:cs="Arial"/>
                <w:sz w:val="22"/>
              </w:rPr>
              <w:t>Each year, this station is moving…</w:t>
            </w:r>
          </w:p>
        </w:tc>
        <w:tc>
          <w:tcPr>
            <w:tcW w:w="5760" w:type="dxa"/>
            <w:vAlign w:val="bottom"/>
          </w:tcPr>
          <w:p w14:paraId="1D7A498E" w14:textId="77777777" w:rsidR="00C21B22" w:rsidRPr="00BB3629" w:rsidRDefault="00C21B22" w:rsidP="00C21B22">
            <w:pPr>
              <w:spacing w:before="120" w:line="240" w:lineRule="auto"/>
              <w:rPr>
                <w:rFonts w:ascii="Arial" w:hAnsi="Arial" w:cs="Arial"/>
                <w:b/>
                <w:sz w:val="22"/>
              </w:rPr>
            </w:pPr>
            <w:r w:rsidRPr="00BB3629">
              <w:rPr>
                <w:rFonts w:ascii="Arial" w:hAnsi="Arial" w:cs="Arial"/>
                <w:b/>
                <w:sz w:val="22"/>
              </w:rPr>
              <w:t xml:space="preserve">_______ mm/year to the </w:t>
            </w:r>
            <w:r w:rsidRPr="00BB3629">
              <w:rPr>
                <w:rFonts w:ascii="Arial" w:hAnsi="Arial" w:cs="Arial"/>
                <w:b/>
                <w:sz w:val="22"/>
                <w:szCs w:val="22"/>
              </w:rPr>
              <w:t>(east or west).</w:t>
            </w:r>
            <w:r w:rsidRPr="00BB3629">
              <w:rPr>
                <w:rFonts w:ascii="Arial" w:hAnsi="Arial" w:cs="Arial"/>
                <w:b/>
                <w:noProof/>
                <w:sz w:val="22"/>
              </w:rPr>
              <w:t xml:space="preserve"> </w:t>
            </w:r>
          </w:p>
        </w:tc>
      </w:tr>
      <w:tr w:rsidR="00AD06E9" w:rsidRPr="00D723EF" w14:paraId="1765D551" w14:textId="77777777" w:rsidTr="00D371EF">
        <w:trPr>
          <w:trHeight w:val="971"/>
        </w:trPr>
        <w:tc>
          <w:tcPr>
            <w:tcW w:w="10098" w:type="dxa"/>
            <w:gridSpan w:val="2"/>
          </w:tcPr>
          <w:p w14:paraId="55209A9E" w14:textId="22D9565F" w:rsidR="00AD06E9" w:rsidRPr="00F71D88" w:rsidRDefault="00AD06E9" w:rsidP="00D371EF">
            <w:pPr>
              <w:tabs>
                <w:tab w:val="left" w:pos="426"/>
                <w:tab w:val="left" w:pos="993"/>
                <w:tab w:val="left" w:pos="1560"/>
              </w:tabs>
              <w:spacing w:before="120" w:line="240" w:lineRule="auto"/>
              <w:rPr>
                <w:rFonts w:ascii="Arial" w:hAnsi="Arial" w:cs="Arial"/>
                <w:sz w:val="22"/>
              </w:rPr>
            </w:pPr>
            <w:r w:rsidRPr="00D723EF">
              <w:rPr>
                <w:rFonts w:ascii="Arial" w:eastAsia="Times" w:hAnsi="Arial" w:cs="Arial"/>
                <w:b/>
                <w:noProof/>
                <w:sz w:val="22"/>
                <w:szCs w:val="20"/>
              </w:rPr>
              <w:t>REYK</w:t>
            </w:r>
            <w:r w:rsidRPr="00D723EF">
              <w:rPr>
                <w:rFonts w:ascii="Arial" w:eastAsia="Times" w:hAnsi="Arial" w:cs="Arial"/>
                <w:noProof/>
                <w:sz w:val="22"/>
                <w:szCs w:val="20"/>
              </w:rPr>
              <w:t xml:space="preserve">: </w:t>
            </w:r>
            <w:r>
              <w:rPr>
                <w:rFonts w:ascii="Arial" w:hAnsi="Arial" w:cs="Arial"/>
                <w:sz w:val="22"/>
              </w:rPr>
              <w:t>Do you findings agree with your previous answer about the general motion of HOFN?</w:t>
            </w:r>
          </w:p>
          <w:p w14:paraId="61265A5F" w14:textId="2263B284" w:rsidR="00AD06E9" w:rsidRPr="00D723EF" w:rsidRDefault="00AD06E9" w:rsidP="00D371EF">
            <w:pPr>
              <w:tabs>
                <w:tab w:val="left" w:pos="426"/>
                <w:tab w:val="left" w:pos="993"/>
                <w:tab w:val="left" w:pos="1560"/>
              </w:tabs>
              <w:spacing w:after="0" w:line="240" w:lineRule="auto"/>
              <w:rPr>
                <w:rFonts w:ascii="Arial" w:eastAsia="Times" w:hAnsi="Arial" w:cs="Arial"/>
                <w:noProof/>
                <w:sz w:val="22"/>
                <w:szCs w:val="20"/>
              </w:rPr>
            </w:pPr>
            <w:r w:rsidRPr="00D723EF">
              <w:rPr>
                <w:rFonts w:ascii="Arial" w:eastAsia="Times" w:hAnsi="Arial" w:cs="Arial"/>
                <w:noProof/>
                <w:sz w:val="22"/>
                <w:szCs w:val="22"/>
              </w:rPr>
              <w:t xml:space="preserve"> </w:t>
            </w:r>
          </w:p>
        </w:tc>
      </w:tr>
    </w:tbl>
    <w:p w14:paraId="3B5BBD07" w14:textId="77777777" w:rsidR="00C21B22" w:rsidRPr="00D723EF" w:rsidRDefault="00C21B22" w:rsidP="00C73260">
      <w:pPr>
        <w:spacing w:after="0" w:line="240" w:lineRule="auto"/>
        <w:rPr>
          <w:rFonts w:ascii="Arial" w:hAnsi="Arial" w:cs="Arial"/>
          <w:sz w:val="22"/>
        </w:rPr>
      </w:pPr>
    </w:p>
    <w:p w14:paraId="7029C439" w14:textId="77777777" w:rsidR="00FF294E" w:rsidRDefault="00FF294E">
      <w:pPr>
        <w:spacing w:after="0" w:line="240" w:lineRule="auto"/>
        <w:rPr>
          <w:rFonts w:ascii="Arial" w:eastAsiaTheme="majorEastAsia" w:hAnsi="Arial" w:cs="Arial"/>
          <w:bCs/>
          <w:sz w:val="22"/>
          <w:szCs w:val="26"/>
          <w:u w:val="single"/>
        </w:rPr>
      </w:pPr>
      <w:r>
        <w:rPr>
          <w:rFonts w:ascii="Arial" w:eastAsiaTheme="majorEastAsia" w:hAnsi="Arial" w:cs="Arial"/>
          <w:bCs/>
          <w:sz w:val="22"/>
          <w:szCs w:val="26"/>
          <w:u w:val="single"/>
        </w:rPr>
        <w:br w:type="page"/>
      </w:r>
    </w:p>
    <w:p w14:paraId="72DEE5F8" w14:textId="13787C25" w:rsidR="00627B8D" w:rsidRDefault="00627B8D">
      <w:pPr>
        <w:spacing w:after="0" w:line="240" w:lineRule="auto"/>
        <w:rPr>
          <w:rFonts w:ascii="Arial" w:eastAsiaTheme="majorEastAsia" w:hAnsi="Arial" w:cs="Arial"/>
          <w:bCs/>
          <w:sz w:val="22"/>
          <w:szCs w:val="26"/>
          <w:u w:val="single"/>
        </w:rPr>
      </w:pPr>
      <w:r w:rsidRPr="008A2170">
        <w:rPr>
          <w:rFonts w:ascii="Arial" w:eastAsiaTheme="majorEastAsia" w:hAnsi="Arial" w:cs="Arial"/>
          <w:b/>
          <w:bCs/>
          <w:sz w:val="22"/>
          <w:szCs w:val="26"/>
          <w:u w:val="single"/>
        </w:rPr>
        <w:lastRenderedPageBreak/>
        <w:t xml:space="preserve">Displaying </w:t>
      </w:r>
      <w:r>
        <w:rPr>
          <w:rFonts w:ascii="Arial" w:eastAsiaTheme="majorEastAsia" w:hAnsi="Arial" w:cs="Arial"/>
          <w:b/>
          <w:bCs/>
          <w:sz w:val="22"/>
          <w:szCs w:val="26"/>
          <w:u w:val="single"/>
        </w:rPr>
        <w:t xml:space="preserve">Horizontal </w:t>
      </w:r>
      <w:r w:rsidRPr="008A2170">
        <w:rPr>
          <w:rFonts w:ascii="Arial" w:eastAsiaTheme="majorEastAsia" w:hAnsi="Arial" w:cs="Arial"/>
          <w:b/>
          <w:bCs/>
          <w:sz w:val="22"/>
          <w:szCs w:val="26"/>
          <w:u w:val="single"/>
        </w:rPr>
        <w:t>Velocities on a Map</w:t>
      </w:r>
    </w:p>
    <w:p w14:paraId="3770263C" w14:textId="07C039E2" w:rsidR="00036D3A" w:rsidRPr="008A2170" w:rsidRDefault="00247143" w:rsidP="00036D3A">
      <w:pPr>
        <w:rPr>
          <w:rFonts w:ascii="Arial" w:hAnsi="Arial" w:cs="Arial"/>
          <w:b/>
          <w:sz w:val="22"/>
        </w:rPr>
      </w:pPr>
      <w:r>
        <w:rPr>
          <w:rFonts w:ascii="Arial" w:eastAsiaTheme="majorEastAsia" w:hAnsi="Arial" w:cs="Arial"/>
          <w:b/>
          <w:bCs/>
          <w:noProof/>
          <w:sz w:val="22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6DB2BBA" wp14:editId="0DFD846B">
                <wp:simplePos x="0" y="0"/>
                <wp:positionH relativeFrom="column">
                  <wp:posOffset>-65405</wp:posOffset>
                </wp:positionH>
                <wp:positionV relativeFrom="paragraph">
                  <wp:posOffset>64135</wp:posOffset>
                </wp:positionV>
                <wp:extent cx="6654165" cy="3484245"/>
                <wp:effectExtent l="0" t="0" r="635" b="0"/>
                <wp:wrapThrough wrapText="bothSides">
                  <wp:wrapPolygon edited="0">
                    <wp:start x="0" y="0"/>
                    <wp:lineTo x="0" y="19210"/>
                    <wp:lineTo x="7338" y="20155"/>
                    <wp:lineTo x="7338" y="21100"/>
                    <wp:lineTo x="14759" y="21415"/>
                    <wp:lineTo x="20035" y="21415"/>
                    <wp:lineTo x="20035" y="20155"/>
                    <wp:lineTo x="21520" y="19210"/>
                    <wp:lineTo x="21520" y="0"/>
                    <wp:lineTo x="0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165" cy="3484245"/>
                          <a:chOff x="0" y="0"/>
                          <a:chExt cx="6823075" cy="358013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iceland_graphs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" t="6566" r="3078" b="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075" cy="319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2606040"/>
                            <a:ext cx="1600200" cy="9740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FF5D5" w14:textId="77777777" w:rsidR="002173FD" w:rsidRDefault="002173FD" w:rsidP="00FA2E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HOFN</w:t>
                              </w:r>
                            </w:p>
                            <w:p w14:paraId="7C56ACF7" w14:textId="77777777" w:rsidR="002173FD" w:rsidRPr="00A642A8" w:rsidRDefault="002173FD" w:rsidP="00FA2E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North:</w:t>
                              </w:r>
                              <w:r w:rsidRPr="00A642A8">
                                <w:rPr>
                                  <w:rFonts w:ascii="Arial" w:hAnsi="Arial" w:cs="Arial"/>
                                </w:rPr>
                                <w:t xml:space="preserve"> ___ mm/yr</w:t>
                              </w:r>
                            </w:p>
                            <w:p w14:paraId="24366F9A" w14:textId="77777777" w:rsidR="002173FD" w:rsidRPr="00A642A8" w:rsidRDefault="002173FD" w:rsidP="00FA2E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A642A8">
                                <w:rPr>
                                  <w:rFonts w:ascii="Arial" w:hAnsi="Arial" w:cs="Arial"/>
                                </w:rPr>
                                <w:t>East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Pr="00A642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A642A8">
                                <w:rPr>
                                  <w:rFonts w:ascii="Arial" w:hAnsi="Arial" w:cs="Arial"/>
                                </w:rPr>
                                <w:t>___ mm/yr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295" y="2541270"/>
                            <a:ext cx="1600200" cy="94361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9BC23" w14:textId="77777777" w:rsidR="002173FD" w:rsidRDefault="002173FD" w:rsidP="00FA2E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REYK</w:t>
                              </w:r>
                            </w:p>
                            <w:p w14:paraId="0E033AF9" w14:textId="77777777" w:rsidR="002173FD" w:rsidRPr="00A642A8" w:rsidRDefault="002173FD" w:rsidP="00FA2E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North:</w:t>
                              </w:r>
                              <w:r w:rsidRPr="00A642A8">
                                <w:rPr>
                                  <w:rFonts w:ascii="Arial" w:hAnsi="Arial" w:cs="Arial"/>
                                </w:rPr>
                                <w:t xml:space="preserve"> ___ mm/yr</w:t>
                              </w:r>
                            </w:p>
                            <w:p w14:paraId="2CFA1509" w14:textId="77777777" w:rsidR="002173FD" w:rsidRPr="00A642A8" w:rsidRDefault="002173FD" w:rsidP="00FA2E5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A642A8">
                                <w:rPr>
                                  <w:rFonts w:ascii="Arial" w:hAnsi="Arial" w:cs="Arial"/>
                                </w:rPr>
                                <w:t>East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Pr="00A642A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A642A8">
                                <w:rPr>
                                  <w:rFonts w:ascii="Arial" w:hAnsi="Arial" w:cs="Arial"/>
                                </w:rPr>
                                <w:t>___ mm/yr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-5.1pt;margin-top:5.05pt;width:523.95pt;height:274.35pt;z-index:251683840;mso-width-relative:margin;mso-height-relative:margin" coordsize="6823075,3580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alt="iceland_graphs.jpg" style="position:absolute;width:6823075;height:319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k&#10;2p2/AAAA2wAAAA8AAABkcnMvZG93bnJldi54bWxET0trwkAQvhf6H5YpeGs2FaolZhWpVrwm1vuQ&#10;nTwwOxuymxj99a5Q6G0+vuekm8m0YqTeNZYVfEQxCOLC6oYrBb+nn/cvEM4ja2wtk4IbOdisX19S&#10;TLS9ckZj7isRQtglqKD2vkukdEVNBl1kO+LAlbY36APsK6l7vIZw08p5HC+kwYZDQ40dfddUXPLB&#10;KIjv+zYr8bzcNZ9DdRjmo7c8KjV7m7YrEJ4m/y/+cx91mL+E5y/hALl+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sJNqdvwAAANsAAAAPAAAAAAAAAAAAAAAAAJwCAABkcnMv&#10;ZG93bnJldi54bWxQSwUGAAAAAAQABAD3AAAAiAMAAAAA&#10;">
                  <v:imagedata r:id="rId19" o:title="iceland_graphs.jpg" croptop="4303f" cropbottom="4303f" cropleft="1652f" cropright="2017f"/>
                  <v:path arrowok="t"/>
                </v:shape>
                <v:shape id="Text Box 221" o:spid="_x0000_s1031" type="#_x0000_t202" style="position:absolute;left:4714875;top:2606040;width:1600200;height:974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4guwgAA&#10;ANsAAAAPAAAAZHJzL2Rvd25yZXYueG1sRI/BasMwEETvhfyD2EBujWSnlOBGCSUm4KvdQq6LtbHd&#10;WivHUmLn76tCocdhZt4wu8Nse3Gn0XeONSRrBYK4dqbjRsPnx+l5C8IHZIO9Y9LwIA+H/eJph5lx&#10;E5d0r0IjIoR9hhraEIZMSl+3ZNGv3UAcvYsbLYYox0aaEacIt71MlXqVFjuOCy0OdGyp/q5uVsOx&#10;ScJtKk1SfRUqn1V+vr5sN1qvlvP7G4hAc/gP/7ULoyHdwO+X+APk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DiC7CAAAA2wAAAA8AAAAAAAAAAAAAAAAAlwIAAGRycy9kb3du&#10;cmV2LnhtbFBLBQYAAAAABAAEAPUAAACGAwAAAAA=&#10;" fillcolor="#eaf1dd [662]" stroked="f">
                  <v:textbox inset=",7.2pt,,7.2pt">
                    <w:txbxContent>
                      <w:p w14:paraId="210FF5D5" w14:textId="77777777" w:rsidR="002173FD" w:rsidRDefault="002173FD" w:rsidP="00FA2E54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HOFN</w:t>
                        </w:r>
                      </w:p>
                      <w:p w14:paraId="7C56ACF7" w14:textId="77777777" w:rsidR="002173FD" w:rsidRPr="00A642A8" w:rsidRDefault="002173FD" w:rsidP="00FA2E54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North:</w:t>
                        </w:r>
                        <w:r w:rsidRPr="00A642A8">
                          <w:rPr>
                            <w:rFonts w:ascii="Arial" w:hAnsi="Arial" w:cs="Arial"/>
                          </w:rPr>
                          <w:t xml:space="preserve"> ___ mm/yr</w:t>
                        </w:r>
                      </w:p>
                      <w:p w14:paraId="24366F9A" w14:textId="77777777" w:rsidR="002173FD" w:rsidRPr="00A642A8" w:rsidRDefault="002173FD" w:rsidP="00FA2E54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A642A8">
                          <w:rPr>
                            <w:rFonts w:ascii="Arial" w:hAnsi="Arial" w:cs="Arial"/>
                          </w:rPr>
                          <w:t>East</w:t>
                        </w:r>
                        <w:r>
                          <w:rPr>
                            <w:rFonts w:ascii="Arial" w:hAnsi="Arial" w:cs="Arial"/>
                          </w:rPr>
                          <w:t>:</w:t>
                        </w:r>
                        <w:r w:rsidRPr="00A642A8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A642A8">
                          <w:rPr>
                            <w:rFonts w:ascii="Arial" w:hAnsi="Arial" w:cs="Arial"/>
                          </w:rPr>
                          <w:t>___ mm/yr</w:t>
                        </w:r>
                      </w:p>
                    </w:txbxContent>
                  </v:textbox>
                </v:shape>
                <v:shape id="Text Box 222" o:spid="_x0000_s1032" type="#_x0000_t202" style="position:absolute;left:2360295;top:2541270;width:1600200;height:943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9LnwAAA&#10;ANoAAAAPAAAAZHJzL2Rvd25yZXYueG1sRI9Bi8IwFITvwv6H8Bb2pkldEbcaRRTBq1XY66N5ttXm&#10;pTbRdv/9RhA8DjPzDbNY9bYWD2p95VhDMlIgiHNnKi40nI674QyED8gGa8ek4Y88rJYfgwWmxnV8&#10;oEcWChEh7FPUUIbQpFL6vCSLfuQa4uidXWsxRNkW0rTYRbit5VipqbRYcVwosaFNSfk1u1sNmyIJ&#10;9+5gkuyyV9tebX9vk9m31l+f/XoOIlAf3uFXe280/MDzSrwBcvk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u9LnwAAAANoAAAAPAAAAAAAAAAAAAAAAAJcCAABkcnMvZG93bnJl&#10;di54bWxQSwUGAAAAAAQABAD1AAAAhAMAAAAA&#10;" fillcolor="#eaf1dd [662]" stroked="f">
                  <v:textbox inset=",7.2pt,,7.2pt">
                    <w:txbxContent>
                      <w:p w14:paraId="1B89BC23" w14:textId="77777777" w:rsidR="002173FD" w:rsidRDefault="002173FD" w:rsidP="00FA2E54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REYK</w:t>
                        </w:r>
                      </w:p>
                      <w:p w14:paraId="0E033AF9" w14:textId="77777777" w:rsidR="002173FD" w:rsidRPr="00A642A8" w:rsidRDefault="002173FD" w:rsidP="00FA2E54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North:</w:t>
                        </w:r>
                        <w:r w:rsidRPr="00A642A8">
                          <w:rPr>
                            <w:rFonts w:ascii="Arial" w:hAnsi="Arial" w:cs="Arial"/>
                          </w:rPr>
                          <w:t xml:space="preserve"> ___ mm/yr</w:t>
                        </w:r>
                      </w:p>
                      <w:p w14:paraId="2CFA1509" w14:textId="77777777" w:rsidR="002173FD" w:rsidRPr="00A642A8" w:rsidRDefault="002173FD" w:rsidP="00FA2E54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A642A8">
                          <w:rPr>
                            <w:rFonts w:ascii="Arial" w:hAnsi="Arial" w:cs="Arial"/>
                          </w:rPr>
                          <w:t>East</w:t>
                        </w:r>
                        <w:r>
                          <w:rPr>
                            <w:rFonts w:ascii="Arial" w:hAnsi="Arial" w:cs="Arial"/>
                          </w:rPr>
                          <w:t>:</w:t>
                        </w:r>
                        <w:r w:rsidRPr="00A642A8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A642A8">
                          <w:rPr>
                            <w:rFonts w:ascii="Arial" w:hAnsi="Arial" w:cs="Arial"/>
                          </w:rPr>
                          <w:t>___ mm/yr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36D3A" w:rsidRPr="008A2170">
        <w:rPr>
          <w:rFonts w:ascii="Arial" w:hAnsi="Arial" w:cs="Arial"/>
          <w:b/>
          <w:sz w:val="22"/>
        </w:rPr>
        <w:t xml:space="preserve"> </w:t>
      </w:r>
    </w:p>
    <w:p w14:paraId="0D729734" w14:textId="0014C341" w:rsidR="00627B8D" w:rsidRPr="00627B8D" w:rsidRDefault="00627B8D" w:rsidP="006F4CDA">
      <w:pPr>
        <w:spacing w:after="6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We know the velocity each monument is moving in the north-south direction and in the east-west direction. </w:t>
      </w:r>
      <w:r w:rsidR="005B68DB">
        <w:rPr>
          <w:rFonts w:ascii="Arial" w:hAnsi="Arial" w:cs="Arial"/>
          <w:sz w:val="22"/>
        </w:rPr>
        <w:t>Now we are going to add these together to show the total horizontal motion.</w:t>
      </w:r>
      <w:r>
        <w:rPr>
          <w:rFonts w:ascii="Arial" w:hAnsi="Arial" w:cs="Arial"/>
          <w:sz w:val="22"/>
        </w:rPr>
        <w:t xml:space="preserve"> </w:t>
      </w:r>
    </w:p>
    <w:p w14:paraId="10C1DC13" w14:textId="63FB8357" w:rsidR="006A3964" w:rsidRPr="008C276F" w:rsidRDefault="0054004D" w:rsidP="00001F28">
      <w:pPr>
        <w:pStyle w:val="ListParagraph"/>
        <w:numPr>
          <w:ilvl w:val="0"/>
          <w:numId w:val="26"/>
        </w:numPr>
        <w:spacing w:after="60"/>
        <w:contextualSpacing w:val="0"/>
        <w:rPr>
          <w:rFonts w:ascii="Arial" w:hAnsi="Arial" w:cs="Arial"/>
          <w:sz w:val="22"/>
        </w:rPr>
      </w:pPr>
      <w:r w:rsidRPr="00D723EF">
        <w:rPr>
          <w:rFonts w:ascii="Arial" w:hAnsi="Arial" w:cs="Arial"/>
          <w:sz w:val="22"/>
        </w:rPr>
        <w:t>Copy your answers from the previous page</w:t>
      </w:r>
      <w:r w:rsidR="005B68DB">
        <w:rPr>
          <w:rFonts w:ascii="Arial" w:hAnsi="Arial" w:cs="Arial"/>
          <w:sz w:val="22"/>
        </w:rPr>
        <w:t>s for REYK and HOFN</w:t>
      </w:r>
      <w:r w:rsidRPr="00D723EF">
        <w:rPr>
          <w:rFonts w:ascii="Arial" w:hAnsi="Arial" w:cs="Arial"/>
          <w:sz w:val="22"/>
        </w:rPr>
        <w:t xml:space="preserve"> onto the blanks at the bottom of the map of Iceland. Remember that directions to the south and west are written as negative values. </w:t>
      </w:r>
      <w:r w:rsidRPr="005A39A4">
        <w:rPr>
          <w:rFonts w:ascii="Arial" w:hAnsi="Arial" w:cs="Arial"/>
          <w:sz w:val="22"/>
        </w:rPr>
        <w:t xml:space="preserve">REYK is on the west side of Iceland; HOFN is on the east side of Iceland. </w:t>
      </w:r>
    </w:p>
    <w:p w14:paraId="274DDEBB" w14:textId="6A08E1A4" w:rsidR="00036D3A" w:rsidRPr="00660406" w:rsidRDefault="005B68DB" w:rsidP="00660406">
      <w:pPr>
        <w:spacing w:before="120" w:after="0"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Drawing v</w:t>
      </w:r>
      <w:r w:rsidR="006A3964" w:rsidRPr="008A2170">
        <w:rPr>
          <w:rFonts w:ascii="Arial" w:hAnsi="Arial" w:cs="Arial"/>
          <w:b/>
          <w:sz w:val="22"/>
          <w:szCs w:val="22"/>
          <w:u w:val="single"/>
        </w:rPr>
        <w:t>ectors</w:t>
      </w:r>
      <w:r w:rsidR="00C73260" w:rsidRPr="008A2170">
        <w:rPr>
          <w:rFonts w:ascii="Arial" w:hAnsi="Arial" w:cs="Arial"/>
          <w:b/>
          <w:sz w:val="22"/>
          <w:szCs w:val="22"/>
          <w:u w:val="single"/>
        </w:rPr>
        <w:t xml:space="preserve"> to show velocity</w:t>
      </w:r>
      <w:r w:rsidR="006A3964" w:rsidRPr="008A2170">
        <w:rPr>
          <w:rFonts w:ascii="Arial" w:hAnsi="Arial" w:cs="Arial"/>
          <w:b/>
          <w:sz w:val="22"/>
          <w:szCs w:val="22"/>
          <w:u w:val="single"/>
        </w:rPr>
        <w:t>:</w:t>
      </w:r>
    </w:p>
    <w:tbl>
      <w:tblPr>
        <w:tblW w:w="100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3174"/>
        <w:gridCol w:w="354"/>
        <w:gridCol w:w="3289"/>
      </w:tblGrid>
      <w:tr w:rsidR="00623FB2" w:rsidRPr="00D723EF" w14:paraId="0C949226" w14:textId="77777777" w:rsidTr="008C276F">
        <w:tc>
          <w:tcPr>
            <w:tcW w:w="6719" w:type="dxa"/>
            <w:gridSpan w:val="3"/>
            <w:tcBorders>
              <w:top w:val="dotted" w:sz="4" w:space="0" w:color="auto"/>
              <w:right w:val="nil"/>
            </w:tcBorders>
          </w:tcPr>
          <w:p w14:paraId="3A471F58" w14:textId="53776D76" w:rsidR="00623FB2" w:rsidRPr="00D723EF" w:rsidRDefault="00474B87" w:rsidP="005B68DB">
            <w:pPr>
              <w:spacing w:line="24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D723EF">
              <w:rPr>
                <w:rFonts w:ascii="Arial" w:hAnsi="Arial" w:cs="Arial"/>
                <w:b/>
                <w:i/>
                <w:sz w:val="22"/>
                <w:szCs w:val="22"/>
              </w:rPr>
              <w:t>What i</w:t>
            </w:r>
            <w:r w:rsidR="00623FB2" w:rsidRPr="00D723EF">
              <w:rPr>
                <w:rFonts w:ascii="Arial" w:hAnsi="Arial" w:cs="Arial"/>
                <w:b/>
                <w:i/>
                <w:sz w:val="22"/>
                <w:szCs w:val="22"/>
              </w:rPr>
              <w:t>s a vector?</w:t>
            </w:r>
          </w:p>
          <w:p w14:paraId="558A4131" w14:textId="654B507A" w:rsidR="00623FB2" w:rsidRPr="00D723EF" w:rsidRDefault="00623FB2" w:rsidP="00C41A1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 xml:space="preserve">A vector is a special type of arrow </w:t>
            </w:r>
            <w:r w:rsidR="00C41A17" w:rsidRPr="00D723EF">
              <w:rPr>
                <w:rFonts w:ascii="Arial" w:hAnsi="Arial" w:cs="Arial"/>
                <w:sz w:val="22"/>
                <w:szCs w:val="22"/>
              </w:rPr>
              <w:t>that shows</w:t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4CDA">
              <w:rPr>
                <w:rFonts w:ascii="Arial" w:hAnsi="Arial" w:cs="Arial"/>
                <w:sz w:val="22"/>
                <w:szCs w:val="22"/>
              </w:rPr>
              <w:t>velocity</w:t>
            </w:r>
            <w:r w:rsidR="00C41A17" w:rsidRPr="00D723EF">
              <w:rPr>
                <w:rFonts w:ascii="Arial" w:hAnsi="Arial" w:cs="Arial"/>
                <w:sz w:val="22"/>
                <w:szCs w:val="22"/>
              </w:rPr>
              <w:t xml:space="preserve"> and direction of motion</w:t>
            </w:r>
            <w:r w:rsidRPr="00D723EF">
              <w:rPr>
                <w:rFonts w:ascii="Arial" w:hAnsi="Arial" w:cs="Arial"/>
                <w:sz w:val="22"/>
                <w:szCs w:val="22"/>
              </w:rPr>
              <w:t>.</w:t>
            </w:r>
            <w:r w:rsidR="006F4CDA">
              <w:rPr>
                <w:rFonts w:ascii="Arial" w:hAnsi="Arial" w:cs="Arial"/>
                <w:sz w:val="22"/>
                <w:szCs w:val="22"/>
              </w:rPr>
              <w:t xml:space="preserve"> We can draw a vector to show the north motion and another vector to show the east (or west) motion. By adding them together we can show the total horizontal motion!</w:t>
            </w:r>
          </w:p>
          <w:p w14:paraId="33F3E6EB" w14:textId="77777777" w:rsidR="00623FB2" w:rsidRPr="00D723EF" w:rsidRDefault="00623FB2" w:rsidP="00623FB2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D723EF">
              <w:rPr>
                <w:rFonts w:ascii="Arial" w:hAnsi="Arial" w:cs="Arial"/>
                <w:b/>
                <w:sz w:val="22"/>
                <w:szCs w:val="22"/>
              </w:rPr>
              <w:t>vector’s tail</w:t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is the starting location of the GPS monument.</w:t>
            </w:r>
          </w:p>
          <w:p w14:paraId="2EEE915A" w14:textId="64F9F895" w:rsidR="00623FB2" w:rsidRPr="00D723EF" w:rsidRDefault="00623FB2" w:rsidP="00623FB2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D723EF">
              <w:rPr>
                <w:rFonts w:ascii="Arial" w:hAnsi="Arial" w:cs="Arial"/>
                <w:b/>
                <w:sz w:val="22"/>
                <w:szCs w:val="22"/>
              </w:rPr>
              <w:t>direction the vector points</w:t>
            </w:r>
            <w:r w:rsidR="002173F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23EF">
              <w:rPr>
                <w:rFonts w:ascii="Arial" w:hAnsi="Arial" w:cs="Arial"/>
                <w:sz w:val="22"/>
                <w:szCs w:val="22"/>
              </w:rPr>
              <w:t>is the direction the GPS station is moving.</w:t>
            </w:r>
          </w:p>
          <w:p w14:paraId="114AE438" w14:textId="66EB2084" w:rsidR="00623FB2" w:rsidRPr="00D723EF" w:rsidRDefault="00623FB2" w:rsidP="006F4CDA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D723EF">
              <w:rPr>
                <w:rFonts w:ascii="Arial" w:hAnsi="Arial" w:cs="Arial"/>
                <w:b/>
                <w:sz w:val="22"/>
                <w:szCs w:val="22"/>
              </w:rPr>
              <w:t>length of the vector</w:t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4CDA">
              <w:rPr>
                <w:rFonts w:ascii="Arial" w:hAnsi="Arial" w:cs="Arial"/>
                <w:sz w:val="22"/>
                <w:szCs w:val="22"/>
              </w:rPr>
              <w:t>represents the velocity</w:t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the GPS </w:t>
            </w:r>
            <w:r w:rsidR="006F4CDA">
              <w:rPr>
                <w:rFonts w:ascii="Arial" w:hAnsi="Arial" w:cs="Arial"/>
                <w:sz w:val="22"/>
                <w:szCs w:val="22"/>
              </w:rPr>
              <w:t xml:space="preserve">monument </w:t>
            </w:r>
            <w:r w:rsidRPr="00D723EF">
              <w:rPr>
                <w:rFonts w:ascii="Arial" w:hAnsi="Arial" w:cs="Arial"/>
                <w:sz w:val="22"/>
                <w:szCs w:val="22"/>
              </w:rPr>
              <w:t>and the land beneath it is moving</w:t>
            </w:r>
            <w:r w:rsidR="006F4CD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89" w:type="dxa"/>
            <w:tcBorders>
              <w:top w:val="dotted" w:sz="4" w:space="0" w:color="auto"/>
              <w:left w:val="nil"/>
            </w:tcBorders>
          </w:tcPr>
          <w:p w14:paraId="0121E681" w14:textId="0730AB5D" w:rsidR="002C4A73" w:rsidRPr="00D723EF" w:rsidRDefault="00623FB2" w:rsidP="00C41A1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14FE7DC" wp14:editId="417E8ED5">
                  <wp:extent cx="1526540" cy="1480185"/>
                  <wp:effectExtent l="0" t="0" r="0" b="0"/>
                  <wp:docPr id="18" name="Picture 10" descr="0_AnatomyOf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_AnatomyOf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FB2" w:rsidRPr="00FF30E7" w14:paraId="4819654C" w14:textId="77777777" w:rsidTr="00660406">
        <w:trPr>
          <w:trHeight w:val="620"/>
        </w:trPr>
        <w:tc>
          <w:tcPr>
            <w:tcW w:w="3191" w:type="dxa"/>
            <w:tcBorders>
              <w:top w:val="dotted" w:sz="4" w:space="0" w:color="auto"/>
            </w:tcBorders>
          </w:tcPr>
          <w:p w14:paraId="3AB76085" w14:textId="34F873A3" w:rsidR="00623FB2" w:rsidRPr="00FF30E7" w:rsidRDefault="00AD06E9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Adding vectors: </w:t>
            </w:r>
            <w:r w:rsidR="00623FB2" w:rsidRPr="00FF30E7">
              <w:rPr>
                <w:rFonts w:ascii="Arial" w:hAnsi="Arial" w:cs="Arial"/>
                <w:noProof/>
                <w:sz w:val="20"/>
                <w:szCs w:val="20"/>
              </w:rPr>
              <w:t>Step 1.</w:t>
            </w:r>
          </w:p>
          <w:p w14:paraId="0038EE22" w14:textId="1421ABE1" w:rsidR="008C276F" w:rsidRPr="00FF30E7" w:rsidRDefault="00660406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623FB2" w:rsidRPr="00FF30E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3A45CA" wp14:editId="6B92A452">
                  <wp:extent cx="1222705" cy="1143000"/>
                  <wp:effectExtent l="0" t="0" r="0" b="0"/>
                  <wp:docPr id="19" name="Picture 2" descr="5x5_graphPaper_REYK_no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x5_graphPaper_REYK_nor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7" t="6805"/>
                          <a:stretch/>
                        </pic:blipFill>
                        <pic:spPr bwMode="auto">
                          <a:xfrm>
                            <a:off x="0" y="0"/>
                            <a:ext cx="122270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4D421" w14:textId="535E75C1" w:rsidR="00AD06E9" w:rsidRPr="00FF30E7" w:rsidRDefault="00D371EF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>Start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at the origin (0,0) draw a light arrow along the north axis </w:t>
            </w:r>
            <w:r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the length </w:t>
            </w:r>
            <w:r w:rsidR="005B68DB" w:rsidRPr="00FF30E7">
              <w:rPr>
                <w:rFonts w:ascii="Arial" w:hAnsi="Arial" w:cs="Arial"/>
                <w:noProof/>
                <w:sz w:val="20"/>
                <w:szCs w:val="20"/>
              </w:rPr>
              <w:t>equal to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the north velocity </w:t>
            </w:r>
            <w:r w:rsidR="00660406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(e.g. </w:t>
            </w:r>
            <w:r w:rsidR="00660406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one </w:t>
            </w:r>
            <w:r w:rsidR="005B68DB" w:rsidRPr="00FF30E7">
              <w:rPr>
                <w:rFonts w:ascii="Arial" w:hAnsi="Arial" w:cs="Arial"/>
                <w:noProof/>
                <w:sz w:val="20"/>
                <w:szCs w:val="20"/>
              </w:rPr>
              <w:t>block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60406" w:rsidRPr="00FF30E7">
              <w:rPr>
                <w:rFonts w:ascii="Arial" w:hAnsi="Arial" w:cs="Arial"/>
                <w:noProof/>
                <w:sz w:val="20"/>
                <w:szCs w:val="20"/>
              </w:rPr>
              <w:t>is 1 mm</w:t>
            </w:r>
            <w:r w:rsidR="005B68DB" w:rsidRPr="00FF30E7">
              <w:rPr>
                <w:rFonts w:ascii="Arial" w:hAnsi="Arial" w:cs="Arial"/>
                <w:noProof/>
                <w:sz w:val="20"/>
                <w:szCs w:val="20"/>
              </w:rPr>
              <w:t>/yr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660406" w:rsidRPr="00FF30E7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174" w:type="dxa"/>
            <w:tcBorders>
              <w:top w:val="dotted" w:sz="4" w:space="0" w:color="auto"/>
            </w:tcBorders>
          </w:tcPr>
          <w:p w14:paraId="5E3F8947" w14:textId="59EBBE78" w:rsidR="00623FB2" w:rsidRPr="00FF30E7" w:rsidRDefault="00623FB2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>Step 2.</w:t>
            </w:r>
          </w:p>
          <w:p w14:paraId="3811E94D" w14:textId="7563E3A8" w:rsidR="00AD06E9" w:rsidRPr="00FF30E7" w:rsidRDefault="00660406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F72228" wp14:editId="2FF6AD71">
                  <wp:extent cx="1143000" cy="1143000"/>
                  <wp:effectExtent l="0" t="0" r="0" b="0"/>
                  <wp:docPr id="20" name="Picture 20" descr="5x5_graphPaper_REYK_headTai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5x5_graphPaper_REYK_headTail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1" t="6781"/>
                          <a:stretch/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E27012" w14:textId="77777777" w:rsidR="008C276F" w:rsidRPr="00FF30E7" w:rsidRDefault="008C276F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>Draw the east vector f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>rom the end of the north vector’s arrowhead</w:t>
            </w:r>
            <w:r w:rsidRPr="00FF30E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D371EF"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46825B6F" w14:textId="42308836" w:rsidR="00623FB2" w:rsidRPr="00FF30E7" w:rsidRDefault="00D371EF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>(A vector moving west is drawn to the west</w:t>
            </w:r>
            <w:r w:rsidR="00AD06E9" w:rsidRPr="00FF30E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8C276F" w:rsidRPr="00FF30E7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</w:tc>
        <w:tc>
          <w:tcPr>
            <w:tcW w:w="3643" w:type="dxa"/>
            <w:gridSpan w:val="2"/>
            <w:tcBorders>
              <w:top w:val="dotted" w:sz="4" w:space="0" w:color="auto"/>
            </w:tcBorders>
          </w:tcPr>
          <w:p w14:paraId="11FA9EB9" w14:textId="77777777" w:rsidR="00623FB2" w:rsidRPr="00FF30E7" w:rsidRDefault="00623FB2" w:rsidP="00FF30E7">
            <w:pPr>
              <w:spacing w:after="40" w:line="192" w:lineRule="auto"/>
              <w:rPr>
                <w:rFonts w:ascii="Arial" w:hAnsi="Arial" w:cs="Arial"/>
                <w:sz w:val="20"/>
                <w:szCs w:val="20"/>
              </w:rPr>
            </w:pPr>
            <w:r w:rsidRPr="00FF30E7">
              <w:rPr>
                <w:rFonts w:ascii="Arial" w:hAnsi="Arial" w:cs="Arial"/>
                <w:sz w:val="20"/>
                <w:szCs w:val="20"/>
              </w:rPr>
              <w:t>Step 3.</w:t>
            </w:r>
          </w:p>
          <w:p w14:paraId="0069C851" w14:textId="4BEA44F2" w:rsidR="00623FB2" w:rsidRPr="00FF30E7" w:rsidRDefault="00660406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="00623FB2" w:rsidRPr="00FF30E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FBB40A" wp14:editId="33A2FE10">
                  <wp:extent cx="1190075" cy="1143000"/>
                  <wp:effectExtent l="0" t="0" r="3810" b="0"/>
                  <wp:docPr id="21" name="Picture 5" descr="5x5_graphPaper_REYK_res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x5_graphPaper_REYK_res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4" t="6784"/>
                          <a:stretch/>
                        </pic:blipFill>
                        <pic:spPr bwMode="auto">
                          <a:xfrm>
                            <a:off x="0" y="0"/>
                            <a:ext cx="1190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C8C3E" w14:textId="22B3363E" w:rsidR="00AD06E9" w:rsidRPr="00FF30E7" w:rsidRDefault="00AD06E9" w:rsidP="00FF30E7">
            <w:pPr>
              <w:spacing w:after="40" w:line="192" w:lineRule="auto"/>
              <w:rPr>
                <w:rFonts w:ascii="Arial" w:hAnsi="Arial" w:cs="Arial"/>
                <w:sz w:val="20"/>
                <w:szCs w:val="20"/>
              </w:rPr>
            </w:pPr>
            <w:r w:rsidRPr="00FF30E7">
              <w:rPr>
                <w:rFonts w:ascii="Arial" w:hAnsi="Arial" w:cs="Arial"/>
                <w:sz w:val="20"/>
                <w:szCs w:val="20"/>
              </w:rPr>
              <w:t xml:space="preserve">Draw a diagonal arrow from (0,0) to the arrowhead of the east vector. </w:t>
            </w:r>
          </w:p>
          <w:p w14:paraId="75368857" w14:textId="02599833" w:rsidR="00623FB2" w:rsidRPr="00FF30E7" w:rsidRDefault="00623FB2" w:rsidP="00FF30E7">
            <w:pPr>
              <w:spacing w:after="40" w:line="192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FF30E7">
              <w:rPr>
                <w:rFonts w:ascii="Arial" w:hAnsi="Arial" w:cs="Arial"/>
                <w:sz w:val="20"/>
                <w:szCs w:val="20"/>
              </w:rPr>
              <w:t>Thi</w:t>
            </w:r>
            <w:r w:rsidR="00307F21" w:rsidRPr="00FF30E7">
              <w:rPr>
                <w:rFonts w:ascii="Arial" w:hAnsi="Arial" w:cs="Arial"/>
                <w:sz w:val="20"/>
                <w:szCs w:val="20"/>
              </w:rPr>
              <w:t>s new vector is the sum of the north and e</w:t>
            </w:r>
            <w:r w:rsidRPr="00FF30E7">
              <w:rPr>
                <w:rFonts w:ascii="Arial" w:hAnsi="Arial" w:cs="Arial"/>
                <w:sz w:val="20"/>
                <w:szCs w:val="20"/>
              </w:rPr>
              <w:t>ast vectors</w:t>
            </w:r>
            <w:r w:rsidR="00660406" w:rsidRPr="00FF30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4C7DFD6" w14:textId="4D2E9216" w:rsidR="00660406" w:rsidRDefault="0054004D" w:rsidP="00434A69">
      <w:pPr>
        <w:pStyle w:val="ListParagraph"/>
        <w:numPr>
          <w:ilvl w:val="0"/>
          <w:numId w:val="26"/>
        </w:numPr>
        <w:spacing w:before="240" w:after="120"/>
        <w:contextualSpacing w:val="0"/>
        <w:rPr>
          <w:rFonts w:ascii="Arial" w:hAnsi="Arial" w:cs="Arial"/>
          <w:sz w:val="22"/>
          <w:szCs w:val="22"/>
        </w:rPr>
      </w:pPr>
      <w:r w:rsidRPr="004F1316">
        <w:rPr>
          <w:rFonts w:ascii="Arial" w:hAnsi="Arial" w:cs="Arial"/>
          <w:sz w:val="22"/>
          <w:szCs w:val="22"/>
        </w:rPr>
        <w:lastRenderedPageBreak/>
        <w:t xml:space="preserve">Following the steps above, </w:t>
      </w:r>
      <w:r w:rsidR="005B68DB">
        <w:rPr>
          <w:rFonts w:ascii="Arial" w:hAnsi="Arial" w:cs="Arial"/>
          <w:sz w:val="22"/>
          <w:szCs w:val="22"/>
        </w:rPr>
        <w:t xml:space="preserve">use the graph paper on the map near REYK to </w:t>
      </w:r>
      <w:r w:rsidR="00660406">
        <w:rPr>
          <w:rFonts w:ascii="Arial" w:hAnsi="Arial" w:cs="Arial"/>
          <w:sz w:val="22"/>
          <w:szCs w:val="22"/>
        </w:rPr>
        <w:t xml:space="preserve">add the </w:t>
      </w:r>
      <w:r w:rsidR="00627B8D">
        <w:rPr>
          <w:rFonts w:ascii="Arial" w:hAnsi="Arial" w:cs="Arial"/>
          <w:sz w:val="22"/>
          <w:szCs w:val="22"/>
        </w:rPr>
        <w:t xml:space="preserve">North and </w:t>
      </w:r>
      <w:r w:rsidR="00660406">
        <w:rPr>
          <w:rFonts w:ascii="Arial" w:hAnsi="Arial" w:cs="Arial"/>
          <w:sz w:val="22"/>
          <w:szCs w:val="22"/>
        </w:rPr>
        <w:t xml:space="preserve">East velocities together to find </w:t>
      </w:r>
      <w:r w:rsidRPr="004F1316">
        <w:rPr>
          <w:rFonts w:ascii="Arial" w:hAnsi="Arial" w:cs="Arial"/>
          <w:sz w:val="22"/>
          <w:szCs w:val="22"/>
        </w:rPr>
        <w:t xml:space="preserve">the </w:t>
      </w:r>
      <w:r w:rsidR="00660406">
        <w:rPr>
          <w:rFonts w:ascii="Arial" w:hAnsi="Arial" w:cs="Arial"/>
          <w:sz w:val="22"/>
          <w:szCs w:val="22"/>
        </w:rPr>
        <w:t xml:space="preserve">total horizontal velocity </w:t>
      </w:r>
      <w:r w:rsidRPr="004F1316">
        <w:rPr>
          <w:rFonts w:ascii="Arial" w:hAnsi="Arial" w:cs="Arial"/>
          <w:sz w:val="22"/>
          <w:szCs w:val="22"/>
        </w:rPr>
        <w:t>for REYK on previous page.</w:t>
      </w:r>
      <w:r w:rsidR="00660406">
        <w:rPr>
          <w:rFonts w:ascii="Arial" w:hAnsi="Arial" w:cs="Arial"/>
          <w:sz w:val="22"/>
          <w:szCs w:val="22"/>
        </w:rPr>
        <w:t xml:space="preserve"> </w:t>
      </w:r>
    </w:p>
    <w:p w14:paraId="6BDE31C1" w14:textId="3BFBA864" w:rsidR="0054004D" w:rsidRPr="004F1316" w:rsidRDefault="005B68DB" w:rsidP="00434A69">
      <w:pPr>
        <w:pStyle w:val="ListParagraph"/>
        <w:numPr>
          <w:ilvl w:val="0"/>
          <w:numId w:val="26"/>
        </w:numPr>
        <w:spacing w:before="240" w:after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Using the same procedure, </w:t>
      </w:r>
      <w:r w:rsidR="0054004D" w:rsidRPr="004F1316">
        <w:rPr>
          <w:rFonts w:ascii="Arial" w:hAnsi="Arial" w:cs="Arial"/>
          <w:sz w:val="22"/>
          <w:szCs w:val="22"/>
        </w:rPr>
        <w:t xml:space="preserve">draw the </w:t>
      </w:r>
      <w:r>
        <w:rPr>
          <w:rFonts w:ascii="Arial" w:hAnsi="Arial" w:cs="Arial"/>
          <w:sz w:val="22"/>
          <w:szCs w:val="22"/>
        </w:rPr>
        <w:t xml:space="preserve">total horizontal motion </w:t>
      </w:r>
      <w:r w:rsidR="0054004D" w:rsidRPr="004F1316">
        <w:rPr>
          <w:rFonts w:ascii="Arial" w:hAnsi="Arial" w:cs="Arial"/>
          <w:sz w:val="22"/>
          <w:szCs w:val="22"/>
        </w:rPr>
        <w:t>vector for HOFN.</w:t>
      </w:r>
    </w:p>
    <w:p w14:paraId="6A4216CF" w14:textId="138CA3FE" w:rsidR="006A3964" w:rsidRPr="00434A69" w:rsidRDefault="0054004D" w:rsidP="00434A69">
      <w:pPr>
        <w:pStyle w:val="ListParagraph"/>
        <w:numPr>
          <w:ilvl w:val="0"/>
          <w:numId w:val="26"/>
        </w:numPr>
        <w:spacing w:before="240" w:after="120"/>
        <w:contextualSpacing w:val="0"/>
        <w:rPr>
          <w:rFonts w:ascii="Arial" w:hAnsi="Arial" w:cs="Arial"/>
          <w:sz w:val="22"/>
          <w:szCs w:val="22"/>
        </w:rPr>
      </w:pPr>
      <w:r w:rsidRPr="004F1316">
        <w:rPr>
          <w:rFonts w:ascii="Arial" w:hAnsi="Arial" w:cs="Arial"/>
          <w:sz w:val="22"/>
          <w:szCs w:val="22"/>
        </w:rPr>
        <w:t xml:space="preserve">Use your gumdrop models to simulate this motion by moving your model along each vector, starting at the tail and moving the model toward the head. </w:t>
      </w:r>
      <w:r w:rsidR="0078020D">
        <w:rPr>
          <w:rFonts w:ascii="Arial" w:hAnsi="Arial" w:cs="Arial"/>
          <w:sz w:val="22"/>
          <w:szCs w:val="22"/>
        </w:rPr>
        <w:t xml:space="preserve">Does this match </w:t>
      </w:r>
      <w:r w:rsidRPr="004F1316">
        <w:rPr>
          <w:rFonts w:ascii="Arial" w:hAnsi="Arial" w:cs="Arial"/>
          <w:sz w:val="22"/>
          <w:szCs w:val="22"/>
        </w:rPr>
        <w:t>the movement</w:t>
      </w:r>
      <w:r w:rsidR="0078020D">
        <w:rPr>
          <w:rFonts w:ascii="Arial" w:hAnsi="Arial" w:cs="Arial"/>
          <w:sz w:val="22"/>
          <w:szCs w:val="22"/>
        </w:rPr>
        <w:t>s</w:t>
      </w:r>
      <w:r w:rsidRPr="004F1316">
        <w:rPr>
          <w:rFonts w:ascii="Arial" w:hAnsi="Arial" w:cs="Arial"/>
          <w:sz w:val="22"/>
          <w:szCs w:val="22"/>
        </w:rPr>
        <w:t xml:space="preserve"> you had simulat</w:t>
      </w:r>
      <w:r w:rsidR="00247143">
        <w:rPr>
          <w:rFonts w:ascii="Arial" w:hAnsi="Arial" w:cs="Arial"/>
          <w:sz w:val="22"/>
          <w:szCs w:val="22"/>
        </w:rPr>
        <w:t xml:space="preserve">ed </w:t>
      </w:r>
      <w:r w:rsidR="0078020D">
        <w:rPr>
          <w:rFonts w:ascii="Arial" w:hAnsi="Arial" w:cs="Arial"/>
          <w:sz w:val="22"/>
          <w:szCs w:val="22"/>
        </w:rPr>
        <w:t>the beginning of Part 2?</w:t>
      </w:r>
    </w:p>
    <w:p w14:paraId="3B828697" w14:textId="54D2BED4" w:rsidR="00A11111" w:rsidRPr="00D723EF" w:rsidRDefault="00565342" w:rsidP="00A11111">
      <w:pPr>
        <w:spacing w:line="240" w:lineRule="auto"/>
        <w:rPr>
          <w:rFonts w:ascii="Arial" w:eastAsiaTheme="majorEastAsia" w:hAnsi="Arial" w:cs="Arial"/>
          <w:bCs/>
          <w:sz w:val="22"/>
          <w:szCs w:val="26"/>
          <w:u w:val="single"/>
        </w:rPr>
      </w:pPr>
      <w:r w:rsidRPr="00D723EF">
        <w:rPr>
          <w:rFonts w:ascii="Arial" w:eastAsiaTheme="majorEastAsia" w:hAnsi="Arial" w:cs="Arial"/>
          <w:bCs/>
          <w:sz w:val="22"/>
          <w:szCs w:val="26"/>
          <w:u w:val="single"/>
        </w:rPr>
        <w:t>Interpreting</w:t>
      </w:r>
      <w:r w:rsidRPr="00D723EF">
        <w:rPr>
          <w:rFonts w:ascii="Arial" w:hAnsi="Arial" w:cs="Arial"/>
        </w:rPr>
        <w:t xml:space="preserve"> </w:t>
      </w:r>
      <w:r w:rsidR="00A11111" w:rsidRPr="00D723EF">
        <w:rPr>
          <w:rFonts w:ascii="Arial" w:eastAsiaTheme="majorEastAsia" w:hAnsi="Arial" w:cs="Arial"/>
          <w:bCs/>
          <w:sz w:val="22"/>
          <w:szCs w:val="26"/>
          <w:u w:val="single"/>
        </w:rPr>
        <w:t>the data and maps</w:t>
      </w:r>
      <w:r w:rsidR="00CA5974" w:rsidRPr="00D723EF">
        <w:rPr>
          <w:rFonts w:ascii="Arial" w:eastAsiaTheme="majorEastAsia" w:hAnsi="Arial" w:cs="Arial"/>
          <w:bCs/>
          <w:sz w:val="22"/>
          <w:szCs w:val="26"/>
          <w:u w:val="single"/>
        </w:rPr>
        <w:t>:</w:t>
      </w:r>
    </w:p>
    <w:p w14:paraId="5EF88C0B" w14:textId="2C659C85" w:rsidR="00A11111" w:rsidRPr="00D723EF" w:rsidRDefault="00BF0BA6" w:rsidP="00A11111">
      <w:pPr>
        <w:spacing w:line="240" w:lineRule="auto"/>
        <w:rPr>
          <w:rFonts w:ascii="Arial" w:eastAsiaTheme="majorEastAsia" w:hAnsi="Arial" w:cs="Arial"/>
          <w:bCs/>
          <w:sz w:val="22"/>
          <w:szCs w:val="26"/>
          <w:u w:val="single"/>
        </w:rPr>
      </w:pPr>
      <w:r w:rsidRPr="00D723EF">
        <w:rPr>
          <w:rFonts w:ascii="Arial" w:hAnsi="Arial" w:cs="Arial"/>
          <w:sz w:val="22"/>
        </w:rPr>
        <w:t xml:space="preserve">Work with a partner to answer these questions. </w:t>
      </w:r>
    </w:p>
    <w:p w14:paraId="34EAA670" w14:textId="7FEF184E" w:rsidR="00CA5974" w:rsidRPr="00D723EF" w:rsidRDefault="0087344E" w:rsidP="00926294">
      <w:pPr>
        <w:spacing w:line="240" w:lineRule="auto"/>
        <w:rPr>
          <w:rFonts w:ascii="Arial" w:hAnsi="Arial" w:cs="Arial"/>
          <w:sz w:val="22"/>
        </w:rPr>
      </w:pPr>
      <w:r w:rsidRPr="00D723EF">
        <w:rPr>
          <w:rFonts w:ascii="Arial" w:hAnsi="Arial" w:cs="Arial"/>
          <w:sz w:val="22"/>
        </w:rPr>
        <w:t xml:space="preserve">1. </w:t>
      </w:r>
      <w:r w:rsidR="00926294" w:rsidRPr="00D723EF">
        <w:rPr>
          <w:rFonts w:ascii="Arial" w:hAnsi="Arial" w:cs="Arial"/>
          <w:sz w:val="22"/>
        </w:rPr>
        <w:t xml:space="preserve"> </w:t>
      </w:r>
      <w:r w:rsidR="00BF0BA6" w:rsidRPr="00D723EF">
        <w:rPr>
          <w:rFonts w:ascii="Arial" w:hAnsi="Arial" w:cs="Arial"/>
          <w:sz w:val="22"/>
        </w:rPr>
        <w:t>Describe how the resulting vectors of the two GPS monuments</w:t>
      </w:r>
      <w:r w:rsidR="00565342" w:rsidRPr="00D723EF">
        <w:rPr>
          <w:rFonts w:ascii="Arial" w:hAnsi="Arial" w:cs="Arial"/>
          <w:sz w:val="22"/>
        </w:rPr>
        <w:t xml:space="preserve"> REYK and HOFN</w:t>
      </w:r>
      <w:r w:rsidR="00BF0BA6" w:rsidRPr="00D723EF">
        <w:rPr>
          <w:rFonts w:ascii="Arial" w:hAnsi="Arial" w:cs="Arial"/>
          <w:sz w:val="22"/>
        </w:rPr>
        <w:t xml:space="preserve"> are different and how they are </w:t>
      </w:r>
      <w:r w:rsidR="00565342" w:rsidRPr="00D723EF">
        <w:rPr>
          <w:rFonts w:ascii="Arial" w:hAnsi="Arial" w:cs="Arial"/>
          <w:sz w:val="22"/>
        </w:rPr>
        <w:t>similar</w:t>
      </w:r>
      <w:r w:rsidR="00BF0BA6" w:rsidRPr="00D723EF">
        <w:rPr>
          <w:rFonts w:ascii="Arial" w:hAnsi="Arial" w:cs="Arial"/>
          <w:sz w:val="22"/>
        </w:rPr>
        <w:t xml:space="preserve">. </w:t>
      </w:r>
    </w:p>
    <w:p w14:paraId="69FC0366" w14:textId="77777777" w:rsidR="00CA5974" w:rsidRPr="00D723EF" w:rsidRDefault="00CA5974" w:rsidP="00926294">
      <w:pPr>
        <w:spacing w:line="240" w:lineRule="auto"/>
        <w:rPr>
          <w:rFonts w:ascii="Arial" w:hAnsi="Arial" w:cs="Arial"/>
          <w:sz w:val="22"/>
        </w:rPr>
      </w:pPr>
    </w:p>
    <w:p w14:paraId="613EB134" w14:textId="4A780AF6" w:rsidR="002C4A73" w:rsidRPr="00D723EF" w:rsidRDefault="00565342" w:rsidP="00926294">
      <w:pPr>
        <w:spacing w:line="240" w:lineRule="auto"/>
        <w:rPr>
          <w:rFonts w:ascii="Arial" w:hAnsi="Arial" w:cs="Arial"/>
          <w:sz w:val="22"/>
        </w:rPr>
      </w:pPr>
      <w:r w:rsidRPr="00D723E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84864" behindDoc="0" locked="0" layoutInCell="1" allowOverlap="1" wp14:anchorId="23844F21" wp14:editId="7A496784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057400" cy="2157730"/>
            <wp:effectExtent l="0" t="0" r="0" b="1270"/>
            <wp:wrapSquare wrapText="bothSides"/>
            <wp:docPr id="10" name="Picture 10" descr="iceland-midatlantic ridg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eland-midatlantic ridge ma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F5D82" w14:textId="6D1090B4" w:rsidR="00BF0BA6" w:rsidRPr="00D723EF" w:rsidRDefault="0087344E" w:rsidP="00926294">
      <w:pPr>
        <w:spacing w:line="240" w:lineRule="auto"/>
        <w:rPr>
          <w:rFonts w:ascii="Arial" w:eastAsiaTheme="majorEastAsia" w:hAnsi="Arial" w:cs="Arial"/>
          <w:bCs/>
          <w:sz w:val="22"/>
          <w:szCs w:val="26"/>
          <w:u w:val="single"/>
        </w:rPr>
      </w:pPr>
      <w:r w:rsidRPr="00D723EF">
        <w:rPr>
          <w:rFonts w:ascii="Arial" w:hAnsi="Arial" w:cs="Arial"/>
          <w:sz w:val="22"/>
        </w:rPr>
        <w:t>2</w:t>
      </w:r>
      <w:r w:rsidR="00926294" w:rsidRPr="00D723EF">
        <w:rPr>
          <w:rFonts w:ascii="Arial" w:hAnsi="Arial" w:cs="Arial"/>
          <w:sz w:val="22"/>
        </w:rPr>
        <w:t xml:space="preserve">.  </w:t>
      </w:r>
      <w:r w:rsidR="00BF0BA6" w:rsidRPr="00D723EF">
        <w:rPr>
          <w:rFonts w:ascii="Arial" w:hAnsi="Arial" w:cs="Arial"/>
          <w:sz w:val="22"/>
        </w:rPr>
        <w:t xml:space="preserve">Remember that the monuments are </w:t>
      </w:r>
      <w:r w:rsidR="00A11111" w:rsidRPr="00D723EF">
        <w:rPr>
          <w:rFonts w:ascii="Arial" w:hAnsi="Arial" w:cs="Arial"/>
          <w:sz w:val="22"/>
        </w:rPr>
        <w:t xml:space="preserve">fastened to the ground. If they are moving, </w:t>
      </w:r>
      <w:r w:rsidR="00BF0BA6" w:rsidRPr="00D723EF">
        <w:rPr>
          <w:rFonts w:ascii="Arial" w:hAnsi="Arial" w:cs="Arial"/>
          <w:sz w:val="22"/>
        </w:rPr>
        <w:t xml:space="preserve">then the ground must be moving. If you flew in a plane over Iceland, 1000 years from now, </w:t>
      </w:r>
      <w:r w:rsidR="00645D66">
        <w:rPr>
          <w:rFonts w:ascii="Arial" w:hAnsi="Arial" w:cs="Arial"/>
          <w:sz w:val="22"/>
        </w:rPr>
        <w:t>how</w:t>
      </w:r>
      <w:r w:rsidR="00BF0BA6" w:rsidRPr="00D723EF">
        <w:rPr>
          <w:rFonts w:ascii="Arial" w:hAnsi="Arial" w:cs="Arial"/>
          <w:sz w:val="22"/>
        </w:rPr>
        <w:t xml:space="preserve"> far apart will the monuments be in the east – west direction?</w:t>
      </w:r>
      <w:r w:rsidR="00645D66">
        <w:rPr>
          <w:rFonts w:ascii="Arial" w:hAnsi="Arial" w:cs="Arial"/>
          <w:sz w:val="22"/>
        </w:rPr>
        <w:t xml:space="preserve"> (Hint, go back to the East graphs)</w:t>
      </w:r>
    </w:p>
    <w:p w14:paraId="2E3DA6D4" w14:textId="3EBBEAEC" w:rsidR="00A65209" w:rsidRPr="00D723EF" w:rsidRDefault="00A65209" w:rsidP="00926294">
      <w:pPr>
        <w:spacing w:line="240" w:lineRule="auto"/>
        <w:rPr>
          <w:rFonts w:ascii="Arial" w:hAnsi="Arial" w:cs="Arial"/>
          <w:sz w:val="22"/>
        </w:rPr>
      </w:pPr>
    </w:p>
    <w:p w14:paraId="0E35CF56" w14:textId="77777777" w:rsidR="00A65209" w:rsidRPr="00D723EF" w:rsidRDefault="00A65209" w:rsidP="00926294">
      <w:pPr>
        <w:spacing w:line="240" w:lineRule="auto"/>
        <w:rPr>
          <w:rFonts w:ascii="Arial" w:hAnsi="Arial" w:cs="Arial"/>
          <w:sz w:val="22"/>
        </w:rPr>
      </w:pPr>
    </w:p>
    <w:p w14:paraId="415FD22F" w14:textId="77777777" w:rsidR="00A65209" w:rsidRPr="00D723EF" w:rsidRDefault="00A65209" w:rsidP="00926294">
      <w:pPr>
        <w:spacing w:line="240" w:lineRule="auto"/>
        <w:rPr>
          <w:rFonts w:ascii="Arial" w:hAnsi="Arial" w:cs="Arial"/>
          <w:sz w:val="22"/>
        </w:rPr>
      </w:pPr>
    </w:p>
    <w:p w14:paraId="7C67DBB1" w14:textId="37F9EBD4" w:rsidR="00BF0BA6" w:rsidRPr="00D723EF" w:rsidRDefault="0087344E" w:rsidP="00926294">
      <w:pPr>
        <w:spacing w:line="240" w:lineRule="auto"/>
        <w:rPr>
          <w:rFonts w:ascii="Arial" w:hAnsi="Arial" w:cs="Arial"/>
          <w:sz w:val="22"/>
        </w:rPr>
      </w:pPr>
      <w:r w:rsidRPr="00D723EF">
        <w:rPr>
          <w:rFonts w:ascii="Arial" w:hAnsi="Arial" w:cs="Arial"/>
          <w:sz w:val="22"/>
        </w:rPr>
        <w:t>3</w:t>
      </w:r>
      <w:r w:rsidR="00926294" w:rsidRPr="00D723EF">
        <w:rPr>
          <w:rFonts w:ascii="Arial" w:hAnsi="Arial" w:cs="Arial"/>
          <w:sz w:val="22"/>
        </w:rPr>
        <w:t xml:space="preserve">.  </w:t>
      </w:r>
      <w:r w:rsidR="00BF0BA6" w:rsidRPr="00D723EF">
        <w:rPr>
          <w:rFonts w:ascii="Arial" w:hAnsi="Arial" w:cs="Arial"/>
          <w:sz w:val="22"/>
        </w:rPr>
        <w:t>Give one possible explanation for the way the ground is moving in Iceland.</w:t>
      </w:r>
      <w:r w:rsidR="00645D66">
        <w:rPr>
          <w:rFonts w:ascii="Arial" w:hAnsi="Arial" w:cs="Arial"/>
          <w:sz w:val="22"/>
        </w:rPr>
        <w:t xml:space="preserve"> What’s filling in the gap that is forming?</w:t>
      </w:r>
    </w:p>
    <w:p w14:paraId="788743EB" w14:textId="77777777" w:rsidR="00BF0BA6" w:rsidRPr="00D723EF" w:rsidRDefault="00BF0BA6" w:rsidP="00926294">
      <w:pPr>
        <w:spacing w:line="240" w:lineRule="auto"/>
        <w:rPr>
          <w:rFonts w:ascii="Arial" w:hAnsi="Arial" w:cs="Arial"/>
          <w:sz w:val="22"/>
        </w:rPr>
      </w:pPr>
    </w:p>
    <w:p w14:paraId="1EB54DE4" w14:textId="77777777" w:rsidR="002C4A73" w:rsidRPr="00D723EF" w:rsidRDefault="002C4A73" w:rsidP="00E94024">
      <w:pPr>
        <w:spacing w:line="240" w:lineRule="auto"/>
        <w:rPr>
          <w:rFonts w:ascii="Arial" w:hAnsi="Arial" w:cs="Arial"/>
          <w:sz w:val="22"/>
        </w:rPr>
      </w:pPr>
    </w:p>
    <w:p w14:paraId="3DB6CF5D" w14:textId="77777777" w:rsidR="00E94024" w:rsidRPr="00D723EF" w:rsidRDefault="00E94024" w:rsidP="00E94024">
      <w:pPr>
        <w:spacing w:line="240" w:lineRule="auto"/>
        <w:rPr>
          <w:rFonts w:ascii="Arial" w:hAnsi="Arial" w:cs="Arial"/>
          <w:sz w:val="22"/>
        </w:rPr>
      </w:pPr>
    </w:p>
    <w:p w14:paraId="1F94DA1B" w14:textId="530BFE88" w:rsidR="00BF0BA6" w:rsidRPr="00D723EF" w:rsidRDefault="0087344E" w:rsidP="002C4A7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320" w:line="240" w:lineRule="auto"/>
        <w:rPr>
          <w:rFonts w:ascii="Arial" w:eastAsia="Cambria" w:hAnsi="Arial" w:cs="Arial"/>
        </w:rPr>
      </w:pPr>
      <w:r w:rsidRPr="00D723EF">
        <w:rPr>
          <w:rFonts w:ascii="Arial" w:hAnsi="Arial" w:cs="Arial"/>
          <w:sz w:val="22"/>
        </w:rPr>
        <w:t>4</w:t>
      </w:r>
      <w:r w:rsidR="00926294" w:rsidRPr="00D723EF">
        <w:rPr>
          <w:rFonts w:ascii="Arial" w:hAnsi="Arial" w:cs="Arial"/>
          <w:sz w:val="22"/>
        </w:rPr>
        <w:t xml:space="preserve">.  </w:t>
      </w:r>
      <w:r w:rsidR="00BF0BA6" w:rsidRPr="00D723EF">
        <w:rPr>
          <w:rFonts w:ascii="Arial" w:hAnsi="Arial" w:cs="Arial"/>
          <w:sz w:val="22"/>
        </w:rPr>
        <w:t>The map shows the location of recent lava eruptions in Iceland.</w:t>
      </w:r>
      <w:r w:rsidR="00BF0BA6" w:rsidRPr="00D723EF">
        <w:rPr>
          <w:rFonts w:ascii="Arial" w:eastAsia="Cambria" w:hAnsi="Arial" w:cs="Arial"/>
        </w:rPr>
        <w:t xml:space="preserve"> </w:t>
      </w:r>
      <w:r w:rsidR="00A11111" w:rsidRPr="00D723EF">
        <w:rPr>
          <w:rFonts w:ascii="Arial" w:hAnsi="Arial" w:cs="Arial"/>
          <w:sz w:val="22"/>
        </w:rPr>
        <w:t>On your map with vectors, s</w:t>
      </w:r>
      <w:r w:rsidR="00127AC4" w:rsidRPr="00D723EF">
        <w:rPr>
          <w:rFonts w:ascii="Arial" w:hAnsi="Arial" w:cs="Arial"/>
          <w:sz w:val="22"/>
        </w:rPr>
        <w:t>ketch in the M</w:t>
      </w:r>
      <w:r w:rsidR="008049B4" w:rsidRPr="00D723EF">
        <w:rPr>
          <w:rFonts w:ascii="Arial" w:hAnsi="Arial" w:cs="Arial"/>
          <w:sz w:val="22"/>
        </w:rPr>
        <w:t>id-Atlantic Ri</w:t>
      </w:r>
      <w:r w:rsidR="00A11111" w:rsidRPr="00D723EF">
        <w:rPr>
          <w:rFonts w:ascii="Arial" w:hAnsi="Arial" w:cs="Arial"/>
          <w:sz w:val="22"/>
        </w:rPr>
        <w:t>dge</w:t>
      </w:r>
      <w:r w:rsidR="00BF0BA6" w:rsidRPr="00D723EF">
        <w:rPr>
          <w:rFonts w:ascii="Arial" w:hAnsi="Arial" w:cs="Arial"/>
          <w:sz w:val="22"/>
        </w:rPr>
        <w:t>. In what way does this support or conflict with your explanation?</w:t>
      </w:r>
    </w:p>
    <w:p w14:paraId="232CDD18" w14:textId="77777777" w:rsidR="00D55EC3" w:rsidRPr="00645D66" w:rsidRDefault="00D55EC3" w:rsidP="00645D6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320"/>
        <w:rPr>
          <w:rFonts w:ascii="Arial" w:eastAsia="Cambria" w:hAnsi="Arial" w:cs="Arial"/>
        </w:rPr>
      </w:pPr>
    </w:p>
    <w:p w14:paraId="2C8005F7" w14:textId="5C0D2090" w:rsidR="00BF0BA6" w:rsidRPr="00D723EF" w:rsidRDefault="0087344E" w:rsidP="004E00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320" w:line="240" w:lineRule="auto"/>
        <w:rPr>
          <w:rFonts w:ascii="Arial" w:eastAsia="Cambria" w:hAnsi="Arial" w:cs="Arial"/>
        </w:rPr>
      </w:pPr>
      <w:r w:rsidRPr="00D723EF">
        <w:rPr>
          <w:rFonts w:ascii="Arial" w:hAnsi="Arial" w:cs="Arial"/>
          <w:sz w:val="22"/>
        </w:rPr>
        <w:t>5</w:t>
      </w:r>
      <w:r w:rsidR="00926294" w:rsidRPr="00D723EF">
        <w:rPr>
          <w:rFonts w:ascii="Arial" w:hAnsi="Arial" w:cs="Arial"/>
          <w:sz w:val="22"/>
        </w:rPr>
        <w:t xml:space="preserve">.  </w:t>
      </w:r>
      <w:r w:rsidR="006721D4">
        <w:rPr>
          <w:rFonts w:ascii="Arial" w:hAnsi="Arial" w:cs="Arial"/>
          <w:sz w:val="22"/>
        </w:rPr>
        <w:t>What kind of tectonic boundary is this?</w:t>
      </w:r>
    </w:p>
    <w:p w14:paraId="6E8DD2F9" w14:textId="77777777" w:rsidR="00D55EC3" w:rsidRPr="00D723EF" w:rsidRDefault="00D55EC3" w:rsidP="00A11111">
      <w:pPr>
        <w:spacing w:line="240" w:lineRule="auto"/>
        <w:rPr>
          <w:rFonts w:ascii="Arial" w:hAnsi="Arial" w:cs="Arial"/>
          <w:sz w:val="22"/>
        </w:rPr>
      </w:pPr>
    </w:p>
    <w:p w14:paraId="7EA726F3" w14:textId="71FD2B42" w:rsidR="004E0027" w:rsidRPr="004E0027" w:rsidRDefault="00BF0BA6" w:rsidP="00926294">
      <w:pPr>
        <w:spacing w:line="240" w:lineRule="auto"/>
        <w:rPr>
          <w:rFonts w:ascii="Arial" w:hAnsi="Arial" w:cs="Arial"/>
          <w:b/>
          <w:sz w:val="22"/>
        </w:rPr>
      </w:pPr>
      <w:r w:rsidRPr="00331EB2">
        <w:rPr>
          <w:rFonts w:ascii="Arial" w:hAnsi="Arial" w:cs="Arial"/>
          <w:b/>
          <w:sz w:val="22"/>
        </w:rPr>
        <w:t>Bonus:</w:t>
      </w:r>
      <w:r w:rsidR="004E0027">
        <w:rPr>
          <w:rFonts w:ascii="Arial" w:hAnsi="Arial" w:cs="Arial"/>
          <w:b/>
          <w:sz w:val="22"/>
        </w:rPr>
        <w:t xml:space="preserve"> </w:t>
      </w:r>
      <w:r w:rsidR="004E0027" w:rsidRPr="00D723EF">
        <w:rPr>
          <w:rFonts w:ascii="Arial" w:hAnsi="Arial" w:cs="Arial"/>
          <w:sz w:val="22"/>
        </w:rPr>
        <w:t xml:space="preserve">Where else in the world do we see seafloor spreading? Where in the past have we seen </w:t>
      </w:r>
      <w:r w:rsidR="004E0027">
        <w:rPr>
          <w:rFonts w:ascii="Arial" w:hAnsi="Arial" w:cs="Arial"/>
          <w:sz w:val="22"/>
        </w:rPr>
        <w:t xml:space="preserve">seafloor spreading? If your teacher directs you to use computers, </w:t>
      </w:r>
      <w:r w:rsidR="004E0027">
        <w:rPr>
          <w:rFonts w:ascii="Arial" w:hAnsi="Arial" w:cs="Arial"/>
          <w:sz w:val="22"/>
          <w:szCs w:val="22"/>
        </w:rPr>
        <w:t>use the UNAVCO Velocity Viewer to explore the world to find this answer.</w:t>
      </w:r>
    </w:p>
    <w:p w14:paraId="03955E62" w14:textId="77777777" w:rsidR="004E0027" w:rsidRPr="004E0027" w:rsidRDefault="004E0027" w:rsidP="00926294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029F71FE" w14:textId="4A7F53F7" w:rsidR="00BF0BA6" w:rsidRPr="00D723EF" w:rsidRDefault="00BF0BA6" w:rsidP="00926294">
      <w:pPr>
        <w:spacing w:line="240" w:lineRule="auto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Calculate the magnitude of the annual motion vectors for REYK and HOFN</w:t>
      </w:r>
      <w:r w:rsidR="00A11111" w:rsidRPr="00D723EF">
        <w:rPr>
          <w:rFonts w:ascii="Arial" w:hAnsi="Arial" w:cs="Arial"/>
          <w:sz w:val="22"/>
          <w:szCs w:val="22"/>
        </w:rPr>
        <w:t xml:space="preserve">.  You can use a ruler and the graph paper </w:t>
      </w:r>
      <w:r w:rsidRPr="00D723EF">
        <w:rPr>
          <w:rFonts w:ascii="Arial" w:hAnsi="Arial" w:cs="Arial"/>
          <w:sz w:val="22"/>
          <w:szCs w:val="22"/>
        </w:rPr>
        <w:t xml:space="preserve">to create a scale or </w:t>
      </w:r>
      <w:r w:rsidR="00730092" w:rsidRPr="00D723EF">
        <w:rPr>
          <w:rFonts w:ascii="Arial" w:hAnsi="Arial" w:cs="Arial"/>
          <w:sz w:val="22"/>
          <w:szCs w:val="22"/>
        </w:rPr>
        <w:t>you can use the Pythagorean t</w:t>
      </w:r>
      <w:r w:rsidR="00A11111" w:rsidRPr="00D723EF">
        <w:rPr>
          <w:rFonts w:ascii="Arial" w:hAnsi="Arial" w:cs="Arial"/>
          <w:sz w:val="22"/>
          <w:szCs w:val="22"/>
        </w:rPr>
        <w:t>heorem.  (That is, t</w:t>
      </w:r>
      <w:r w:rsidRPr="00D723EF">
        <w:rPr>
          <w:rFonts w:ascii="Arial" w:hAnsi="Arial" w:cs="Arial"/>
          <w:sz w:val="22"/>
          <w:szCs w:val="22"/>
        </w:rPr>
        <w:t>ake the square root of [(north velocity)</w:t>
      </w:r>
      <w:r w:rsidRPr="00D723EF">
        <w:rPr>
          <w:rFonts w:ascii="Arial" w:hAnsi="Arial" w:cs="Arial"/>
          <w:sz w:val="22"/>
          <w:szCs w:val="22"/>
          <w:vertAlign w:val="superscript"/>
        </w:rPr>
        <w:t>2</w:t>
      </w:r>
      <w:r w:rsidRPr="00D723EF">
        <w:rPr>
          <w:rFonts w:ascii="Arial" w:hAnsi="Arial" w:cs="Arial"/>
          <w:sz w:val="22"/>
          <w:szCs w:val="22"/>
        </w:rPr>
        <w:t xml:space="preserve"> + (east velocity)</w:t>
      </w:r>
      <w:r w:rsidRPr="00D723EF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D723EF">
        <w:rPr>
          <w:rFonts w:ascii="Arial" w:hAnsi="Arial" w:cs="Arial"/>
          <w:sz w:val="22"/>
          <w:szCs w:val="22"/>
        </w:rPr>
        <w:t>]</w:t>
      </w:r>
      <w:r w:rsidR="00A11111" w:rsidRPr="00D723EF">
        <w:rPr>
          <w:rFonts w:ascii="Arial" w:hAnsi="Arial" w:cs="Arial"/>
          <w:sz w:val="22"/>
          <w:szCs w:val="22"/>
        </w:rPr>
        <w:t>.)</w:t>
      </w:r>
    </w:p>
    <w:p w14:paraId="39E4DC24" w14:textId="77777777" w:rsidR="00BF0BA6" w:rsidRPr="00D723EF" w:rsidRDefault="00BF0BA6" w:rsidP="0092629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ascii="Arial" w:hAnsi="Arial" w:cs="Arial"/>
          <w:sz w:val="22"/>
        </w:rPr>
      </w:pPr>
    </w:p>
    <w:p w14:paraId="1BDE13C5" w14:textId="77777777" w:rsidR="00BF0BA6" w:rsidRPr="00D723EF" w:rsidRDefault="00BF0BA6" w:rsidP="0092629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36DF9557" w14:textId="42BE1BD6" w:rsidR="009566F1" w:rsidRDefault="00BF0BA6" w:rsidP="003550B4">
      <w:pPr>
        <w:spacing w:line="240" w:lineRule="auto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 xml:space="preserve">There are </w:t>
      </w:r>
      <w:r w:rsidR="002C4A73" w:rsidRPr="00D723EF">
        <w:rPr>
          <w:rFonts w:ascii="Arial" w:hAnsi="Arial" w:cs="Arial"/>
          <w:sz w:val="22"/>
          <w:szCs w:val="22"/>
        </w:rPr>
        <w:t xml:space="preserve">a few </w:t>
      </w:r>
      <w:r w:rsidRPr="00D723EF">
        <w:rPr>
          <w:rFonts w:ascii="Arial" w:hAnsi="Arial" w:cs="Arial"/>
          <w:sz w:val="22"/>
          <w:szCs w:val="22"/>
        </w:rPr>
        <w:t xml:space="preserve">gaps in the data </w:t>
      </w:r>
      <w:r w:rsidR="002C4A73" w:rsidRPr="00D723EF">
        <w:rPr>
          <w:rFonts w:ascii="Arial" w:hAnsi="Arial" w:cs="Arial"/>
          <w:sz w:val="22"/>
          <w:szCs w:val="22"/>
        </w:rPr>
        <w:t>for some of the stations</w:t>
      </w:r>
      <w:r w:rsidRPr="00D723EF">
        <w:rPr>
          <w:rFonts w:ascii="Arial" w:hAnsi="Arial" w:cs="Arial"/>
          <w:sz w:val="22"/>
          <w:szCs w:val="22"/>
        </w:rPr>
        <w:t xml:space="preserve">. Given what you know now about how GPS data </w:t>
      </w:r>
      <w:r w:rsidR="00331E98" w:rsidRPr="00D723EF">
        <w:rPr>
          <w:rFonts w:ascii="Arial" w:hAnsi="Arial" w:cs="Arial"/>
          <w:sz w:val="22"/>
          <w:szCs w:val="22"/>
        </w:rPr>
        <w:t>is</w:t>
      </w:r>
      <w:r w:rsidRPr="00D723EF">
        <w:rPr>
          <w:rFonts w:ascii="Arial" w:hAnsi="Arial" w:cs="Arial"/>
          <w:sz w:val="22"/>
          <w:szCs w:val="22"/>
        </w:rPr>
        <w:t xml:space="preserve"> collected</w:t>
      </w:r>
      <w:r w:rsidR="002C4A73" w:rsidRPr="00D723EF">
        <w:rPr>
          <w:rFonts w:ascii="Arial" w:hAnsi="Arial" w:cs="Arial"/>
          <w:sz w:val="22"/>
          <w:szCs w:val="22"/>
        </w:rPr>
        <w:t xml:space="preserve"> and</w:t>
      </w:r>
      <w:r w:rsidR="001D114F" w:rsidRPr="00D723EF">
        <w:rPr>
          <w:rFonts w:ascii="Arial" w:hAnsi="Arial" w:cs="Arial"/>
          <w:sz w:val="22"/>
          <w:szCs w:val="22"/>
        </w:rPr>
        <w:t xml:space="preserve"> their location in Iceland</w:t>
      </w:r>
      <w:r w:rsidRPr="00D723EF">
        <w:rPr>
          <w:rFonts w:ascii="Arial" w:hAnsi="Arial" w:cs="Arial"/>
          <w:sz w:val="22"/>
          <w:szCs w:val="22"/>
        </w:rPr>
        <w:t xml:space="preserve">, give two possible causes for the gaps. </w:t>
      </w:r>
    </w:p>
    <w:p w14:paraId="123EB9D6" w14:textId="77777777" w:rsidR="002173FD" w:rsidRDefault="002173FD" w:rsidP="003550B4">
      <w:pPr>
        <w:spacing w:line="240" w:lineRule="auto"/>
        <w:rPr>
          <w:rFonts w:ascii="Arial" w:hAnsi="Arial" w:cs="Arial"/>
          <w:sz w:val="22"/>
          <w:szCs w:val="22"/>
        </w:rPr>
      </w:pPr>
    </w:p>
    <w:p w14:paraId="0B6BF919" w14:textId="77777777" w:rsidR="002173FD" w:rsidRPr="00D723EF" w:rsidRDefault="002173FD" w:rsidP="003550B4">
      <w:pPr>
        <w:spacing w:line="240" w:lineRule="auto"/>
        <w:rPr>
          <w:rFonts w:ascii="Arial" w:hAnsi="Arial" w:cs="Arial"/>
          <w:sz w:val="22"/>
          <w:szCs w:val="22"/>
        </w:rPr>
      </w:pPr>
    </w:p>
    <w:p w14:paraId="1B2849A1" w14:textId="77777777" w:rsidR="00331EB2" w:rsidRDefault="00331EB2">
      <w:pPr>
        <w:spacing w:after="0" w:line="240" w:lineRule="auto"/>
        <w:rPr>
          <w:rFonts w:ascii="Arial" w:hAnsi="Arial" w:cs="Arial"/>
          <w:b/>
          <w:sz w:val="22"/>
          <w:szCs w:val="28"/>
        </w:rPr>
      </w:pPr>
    </w:p>
    <w:p w14:paraId="739D779B" w14:textId="6800CD13" w:rsidR="00331EB2" w:rsidRPr="00D723EF" w:rsidRDefault="00331EB2" w:rsidP="00331EB2">
      <w:pPr>
        <w:spacing w:line="240" w:lineRule="auto"/>
        <w:rPr>
          <w:rFonts w:ascii="Arial" w:hAnsi="Arial" w:cs="Arial"/>
          <w:b/>
        </w:rPr>
      </w:pPr>
      <w:r w:rsidRPr="00D723EF">
        <w:rPr>
          <w:rFonts w:ascii="Arial" w:hAnsi="Arial" w:cs="Arial"/>
          <w:b/>
        </w:rPr>
        <w:t xml:space="preserve">Extension – </w:t>
      </w:r>
      <w:r w:rsidR="002173FD" w:rsidRPr="00D723EF">
        <w:rPr>
          <w:rFonts w:ascii="Arial" w:hAnsi="Arial" w:cs="Arial"/>
          <w:b/>
        </w:rPr>
        <w:t xml:space="preserve">Explore </w:t>
      </w:r>
      <w:r w:rsidR="002173FD">
        <w:rPr>
          <w:rFonts w:ascii="Arial" w:hAnsi="Arial" w:cs="Arial"/>
          <w:b/>
        </w:rPr>
        <w:t xml:space="preserve">plate motions using </w:t>
      </w:r>
      <w:r w:rsidR="002173FD" w:rsidRPr="00D723EF">
        <w:rPr>
          <w:rFonts w:ascii="Arial" w:hAnsi="Arial" w:cs="Arial"/>
          <w:b/>
        </w:rPr>
        <w:t xml:space="preserve">GPS data </w:t>
      </w:r>
      <w:r w:rsidR="002173FD">
        <w:rPr>
          <w:rFonts w:ascii="Arial" w:hAnsi="Arial" w:cs="Arial"/>
          <w:b/>
        </w:rPr>
        <w:t>on the UNAVCO Velocity Map tool</w:t>
      </w:r>
      <w:r w:rsidRPr="00D723EF">
        <w:rPr>
          <w:rFonts w:ascii="Arial" w:hAnsi="Arial" w:cs="Arial"/>
          <w:b/>
        </w:rPr>
        <w:t>:</w:t>
      </w:r>
    </w:p>
    <w:p w14:paraId="7B027881" w14:textId="77777777" w:rsidR="00331EB2" w:rsidRPr="00827F07" w:rsidRDefault="00331EB2" w:rsidP="00331EB2">
      <w:pPr>
        <w:spacing w:line="240" w:lineRule="auto"/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>Good job! Now you can look at scientific GPS time series plots and figure out the direction our Earth’s tectonic plates are moving!  Go explore</w:t>
      </w:r>
      <w:r>
        <w:rPr>
          <w:rFonts w:ascii="Arial" w:hAnsi="Arial" w:cs="Arial"/>
          <w:sz w:val="22"/>
          <w:szCs w:val="22"/>
        </w:rPr>
        <w:t xml:space="preserve"> using </w:t>
      </w:r>
      <w:r w:rsidRPr="00827F07">
        <w:rPr>
          <w:rFonts w:ascii="Arial" w:hAnsi="Arial" w:cs="Arial"/>
          <w:sz w:val="22"/>
          <w:szCs w:val="22"/>
        </w:rPr>
        <w:t>the UNAVCO GPS Velocity Viewer: (Google search for UNAVCO GPS Velocity Viewer)</w:t>
      </w:r>
    </w:p>
    <w:p w14:paraId="28D5EF2A" w14:textId="77777777" w:rsidR="00331EB2" w:rsidRPr="00827F07" w:rsidRDefault="002A5223" w:rsidP="00331EB2">
      <w:pPr>
        <w:spacing w:line="240" w:lineRule="auto"/>
        <w:rPr>
          <w:rFonts w:ascii="Arial" w:hAnsi="Arial" w:cs="Arial"/>
          <w:sz w:val="22"/>
          <w:szCs w:val="22"/>
        </w:rPr>
      </w:pPr>
      <w:hyperlink r:id="rId25" w:history="1">
        <w:r w:rsidR="00331EB2" w:rsidRPr="00334812">
          <w:rPr>
            <w:rStyle w:val="Hyperlink"/>
            <w:rFonts w:ascii="Arial" w:hAnsi="Arial" w:cs="Arial"/>
            <w:sz w:val="22"/>
            <w:szCs w:val="22"/>
          </w:rPr>
          <w:t>http://www.unavco.org/software/visualization/GPS-Velocity-Viewer/GPS-Velocity-Viewer.html</w:t>
        </w:r>
      </w:hyperlink>
      <w:r w:rsidR="00331EB2">
        <w:rPr>
          <w:rFonts w:ascii="Arial" w:hAnsi="Arial" w:cs="Arial"/>
          <w:sz w:val="22"/>
          <w:szCs w:val="22"/>
        </w:rPr>
        <w:t xml:space="preserve"> </w:t>
      </w:r>
    </w:p>
    <w:p w14:paraId="3244F34D" w14:textId="77777777" w:rsidR="00331EB2" w:rsidRPr="00D723EF" w:rsidRDefault="00331EB2" w:rsidP="00331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ascii="Arial" w:eastAsia="Cambria" w:hAnsi="Arial" w:cs="Arial"/>
          <w:sz w:val="22"/>
          <w:szCs w:val="22"/>
        </w:rPr>
      </w:pPr>
      <w:r w:rsidRPr="00D723EF">
        <w:rPr>
          <w:rFonts w:ascii="Arial" w:eastAsia="Cambria" w:hAnsi="Arial" w:cs="Arial"/>
          <w:sz w:val="22"/>
          <w:szCs w:val="22"/>
        </w:rPr>
        <w:t>Key features of the Velocity Viewer are:</w:t>
      </w:r>
    </w:p>
    <w:p w14:paraId="1A36B109" w14:textId="77777777" w:rsidR="00331EB2" w:rsidRPr="00D723EF" w:rsidRDefault="00331EB2" w:rsidP="00331EB2">
      <w:pPr>
        <w:widowControl w:val="0"/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2"/>
          <w:szCs w:val="22"/>
        </w:rPr>
      </w:pPr>
      <w:r w:rsidRPr="00D723EF">
        <w:rPr>
          <w:rFonts w:ascii="Arial" w:eastAsia="Cambria" w:hAnsi="Arial" w:cs="Arial"/>
          <w:sz w:val="22"/>
          <w:szCs w:val="22"/>
        </w:rPr>
        <w:t xml:space="preserve">High precision GPS </w:t>
      </w:r>
      <w:r>
        <w:rPr>
          <w:rFonts w:ascii="Arial" w:eastAsia="Cambria" w:hAnsi="Arial" w:cs="Arial"/>
          <w:sz w:val="22"/>
          <w:szCs w:val="22"/>
        </w:rPr>
        <w:t>from the Plate Boundary Observatory (PBO) and other networks;</w:t>
      </w:r>
    </w:p>
    <w:p w14:paraId="3F325480" w14:textId="77777777" w:rsidR="00331EB2" w:rsidRPr="00D723EF" w:rsidRDefault="00331EB2" w:rsidP="00331EB2">
      <w:pPr>
        <w:widowControl w:val="0"/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2"/>
          <w:szCs w:val="22"/>
        </w:rPr>
      </w:pPr>
      <w:r w:rsidRPr="00D723EF">
        <w:rPr>
          <w:rFonts w:ascii="Arial" w:eastAsia="Cambria" w:hAnsi="Arial" w:cs="Arial"/>
          <w:sz w:val="22"/>
          <w:szCs w:val="22"/>
        </w:rPr>
        <w:t>Web-based free platform;</w:t>
      </w:r>
    </w:p>
    <w:p w14:paraId="08E08F1D" w14:textId="77777777" w:rsidR="00331EB2" w:rsidRPr="00D723EF" w:rsidRDefault="00331EB2" w:rsidP="00331EB2">
      <w:pPr>
        <w:widowControl w:val="0"/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2"/>
          <w:szCs w:val="22"/>
        </w:rPr>
      </w:pPr>
      <w:r w:rsidRPr="00D723EF">
        <w:rPr>
          <w:rFonts w:ascii="Arial" w:eastAsia="Cambria" w:hAnsi="Arial" w:cs="Arial"/>
          <w:sz w:val="22"/>
          <w:szCs w:val="22"/>
        </w:rPr>
        <w:t>Data-sets: near-real time (PBO); historical (GSRM);</w:t>
      </w:r>
    </w:p>
    <w:p w14:paraId="29DF127E" w14:textId="77777777" w:rsidR="00331EB2" w:rsidRPr="00D723EF" w:rsidRDefault="00331EB2" w:rsidP="00331EB2">
      <w:pPr>
        <w:widowControl w:val="0"/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2"/>
          <w:szCs w:val="22"/>
        </w:rPr>
      </w:pPr>
      <w:r w:rsidRPr="00D723EF">
        <w:rPr>
          <w:rFonts w:ascii="Arial" w:eastAsia="Cambria" w:hAnsi="Arial" w:cs="Arial"/>
          <w:sz w:val="22"/>
          <w:szCs w:val="22"/>
        </w:rPr>
        <w:t>Plate motion is relative to a reference frame; and</w:t>
      </w:r>
    </w:p>
    <w:p w14:paraId="6DD54622" w14:textId="77777777" w:rsidR="00331EB2" w:rsidRPr="00D723EF" w:rsidRDefault="00331EB2" w:rsidP="00331EB2">
      <w:pPr>
        <w:widowControl w:val="0"/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Cambria" w:hAnsi="Arial" w:cs="Arial"/>
          <w:sz w:val="22"/>
          <w:szCs w:val="22"/>
        </w:rPr>
      </w:pPr>
      <w:r w:rsidRPr="00D723EF">
        <w:rPr>
          <w:rFonts w:ascii="Arial" w:eastAsia="Cambria" w:hAnsi="Arial" w:cs="Arial"/>
          <w:sz w:val="22"/>
          <w:szCs w:val="22"/>
        </w:rPr>
        <w:t>Changing the reference frame changes the perspective of plate motion.</w:t>
      </w:r>
    </w:p>
    <w:p w14:paraId="29F088CE" w14:textId="77777777" w:rsidR="00331EB2" w:rsidRPr="009566F1" w:rsidRDefault="00331EB2" w:rsidP="00331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ascii="Arial" w:eastAsia="Cambria" w:hAnsi="Arial" w:cs="Arial"/>
          <w:sz w:val="22"/>
          <w:szCs w:val="22"/>
        </w:rPr>
      </w:pPr>
    </w:p>
    <w:p w14:paraId="1D56BA16" w14:textId="68531572" w:rsidR="009566F1" w:rsidRPr="00BD4EE3" w:rsidRDefault="009566F1" w:rsidP="009566F1">
      <w:pPr>
        <w:pStyle w:val="ListParagraph"/>
        <w:widowControl w:val="0"/>
        <w:numPr>
          <w:ilvl w:val="0"/>
          <w:numId w:val="2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320"/>
        <w:rPr>
          <w:rFonts w:ascii="Arial" w:eastAsia="Cambria" w:hAnsi="Arial" w:cs="Arial"/>
          <w:sz w:val="22"/>
          <w:szCs w:val="22"/>
        </w:rPr>
      </w:pPr>
      <w:r w:rsidRPr="00BD4EE3">
        <w:rPr>
          <w:rFonts w:ascii="Arial" w:hAnsi="Arial" w:cs="Arial"/>
          <w:sz w:val="22"/>
          <w:szCs w:val="22"/>
        </w:rPr>
        <w:t xml:space="preserve">Where else in the world do we see seafloor spreading? </w:t>
      </w:r>
      <w:r w:rsidR="00BD4EE3">
        <w:rPr>
          <w:rFonts w:ascii="Arial" w:hAnsi="Arial" w:cs="Arial"/>
          <w:sz w:val="22"/>
          <w:szCs w:val="22"/>
        </w:rPr>
        <w:t xml:space="preserve">Sketch a few vectors that indicate </w:t>
      </w:r>
      <w:r w:rsidR="002A5223">
        <w:rPr>
          <w:rFonts w:ascii="Arial" w:hAnsi="Arial" w:cs="Arial"/>
          <w:sz w:val="22"/>
          <w:szCs w:val="22"/>
        </w:rPr>
        <w:t xml:space="preserve">plate(s) </w:t>
      </w:r>
      <w:r w:rsidR="006721D4">
        <w:rPr>
          <w:rFonts w:ascii="Arial" w:hAnsi="Arial" w:cs="Arial"/>
          <w:sz w:val="22"/>
          <w:szCs w:val="22"/>
        </w:rPr>
        <w:t>spreading (a divergent boundary)</w:t>
      </w:r>
      <w:r w:rsidR="002A5223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14:paraId="4CA778DA" w14:textId="77777777" w:rsidR="009566F1" w:rsidRPr="006721D4" w:rsidRDefault="009566F1" w:rsidP="006721D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</w:p>
    <w:p w14:paraId="4FD41325" w14:textId="77777777" w:rsidR="009566F1" w:rsidRPr="009566F1" w:rsidRDefault="009566F1" w:rsidP="009566F1">
      <w:pPr>
        <w:pStyle w:val="ListParagraph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</w:p>
    <w:p w14:paraId="0BBD0375" w14:textId="77777777" w:rsidR="00331EB2" w:rsidRPr="009566F1" w:rsidRDefault="00331EB2" w:rsidP="00331EB2">
      <w:pPr>
        <w:pStyle w:val="ListParagraph"/>
        <w:widowControl w:val="0"/>
        <w:numPr>
          <w:ilvl w:val="0"/>
          <w:numId w:val="2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  <w:r w:rsidRPr="009566F1">
        <w:rPr>
          <w:rFonts w:ascii="Arial" w:eastAsia="Cambria" w:hAnsi="Arial" w:cs="Arial"/>
          <w:sz w:val="22"/>
          <w:szCs w:val="22"/>
        </w:rPr>
        <w:t>Find areas with high rates of motion  - where are these areas? Where are areas that have high rates velocities near low velocities? What could this mean long term?</w:t>
      </w:r>
    </w:p>
    <w:p w14:paraId="6D3A50F4" w14:textId="77777777" w:rsidR="00331EB2" w:rsidRDefault="00331EB2" w:rsidP="00331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ascii="Arial" w:eastAsia="Cambria" w:hAnsi="Arial" w:cs="Arial"/>
          <w:sz w:val="22"/>
          <w:szCs w:val="22"/>
        </w:rPr>
      </w:pPr>
    </w:p>
    <w:p w14:paraId="15EF4504" w14:textId="77777777" w:rsidR="009566F1" w:rsidRPr="009566F1" w:rsidRDefault="009566F1" w:rsidP="00331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ascii="Arial" w:eastAsia="Cambria" w:hAnsi="Arial" w:cs="Arial"/>
          <w:sz w:val="22"/>
          <w:szCs w:val="22"/>
        </w:rPr>
      </w:pPr>
    </w:p>
    <w:p w14:paraId="71409C58" w14:textId="61387E0E" w:rsidR="00331EB2" w:rsidRPr="009566F1" w:rsidRDefault="00331EB2" w:rsidP="00331EB2">
      <w:pPr>
        <w:pStyle w:val="ListParagraph"/>
        <w:widowControl w:val="0"/>
        <w:numPr>
          <w:ilvl w:val="0"/>
          <w:numId w:val="2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  <w:r w:rsidRPr="009566F1">
        <w:rPr>
          <w:rFonts w:ascii="Arial" w:eastAsia="Cambria" w:hAnsi="Arial" w:cs="Arial"/>
          <w:sz w:val="22"/>
          <w:szCs w:val="22"/>
        </w:rPr>
        <w:t xml:space="preserve">In regions where plate motions are relatively slow, how would you change the size of the vectors?? What do you observe? </w:t>
      </w:r>
      <w:r w:rsidR="004E0027" w:rsidRPr="009566F1">
        <w:rPr>
          <w:rFonts w:ascii="Arial" w:eastAsia="Cambria" w:hAnsi="Arial" w:cs="Arial"/>
          <w:sz w:val="22"/>
          <w:szCs w:val="22"/>
        </w:rPr>
        <w:t xml:space="preserve">How does the </w:t>
      </w:r>
      <w:r w:rsidR="004E0027">
        <w:rPr>
          <w:rFonts w:ascii="Arial" w:eastAsia="Cambria" w:hAnsi="Arial" w:cs="Arial"/>
          <w:sz w:val="22"/>
          <w:szCs w:val="22"/>
        </w:rPr>
        <w:t xml:space="preserve">purple vector (which represents 25 mm/yr in length) </w:t>
      </w:r>
      <w:r w:rsidR="004E0027" w:rsidRPr="009566F1">
        <w:rPr>
          <w:rFonts w:ascii="Arial" w:eastAsia="Cambria" w:hAnsi="Arial" w:cs="Arial"/>
          <w:sz w:val="22"/>
          <w:szCs w:val="22"/>
        </w:rPr>
        <w:t>change</w:t>
      </w:r>
      <w:r w:rsidRPr="009566F1">
        <w:rPr>
          <w:rFonts w:ascii="Arial" w:eastAsia="Cambria" w:hAnsi="Arial" w:cs="Arial"/>
          <w:sz w:val="22"/>
          <w:szCs w:val="22"/>
        </w:rPr>
        <w:t>?</w:t>
      </w:r>
    </w:p>
    <w:p w14:paraId="56BAD7F9" w14:textId="77777777" w:rsidR="00331EB2" w:rsidRPr="009566F1" w:rsidRDefault="00331EB2" w:rsidP="00331EB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</w:p>
    <w:p w14:paraId="58FC5CF9" w14:textId="26B1CFBF" w:rsidR="00331EB2" w:rsidRPr="009566F1" w:rsidRDefault="00331EB2" w:rsidP="00331EB2">
      <w:pPr>
        <w:pStyle w:val="ListParagraph"/>
        <w:widowControl w:val="0"/>
        <w:numPr>
          <w:ilvl w:val="0"/>
          <w:numId w:val="2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  <w:r w:rsidRPr="009566F1">
        <w:rPr>
          <w:rFonts w:ascii="Arial" w:eastAsia="Cambria" w:hAnsi="Arial" w:cs="Arial"/>
          <w:sz w:val="22"/>
          <w:szCs w:val="22"/>
        </w:rPr>
        <w:t>Look at the same part of the world and change the data sources to show different reference frames</w:t>
      </w:r>
      <w:r w:rsidR="004E0027">
        <w:rPr>
          <w:rFonts w:ascii="Arial" w:eastAsia="Cambria" w:hAnsi="Arial" w:cs="Arial"/>
          <w:sz w:val="22"/>
          <w:szCs w:val="22"/>
        </w:rPr>
        <w:t>. Try some of the data sources labeled modeled at the bottom of the list</w:t>
      </w:r>
      <w:r w:rsidRPr="009566F1">
        <w:rPr>
          <w:rFonts w:ascii="Arial" w:eastAsia="Cambria" w:hAnsi="Arial" w:cs="Arial"/>
          <w:sz w:val="22"/>
          <w:szCs w:val="22"/>
        </w:rPr>
        <w:t xml:space="preserve">. What do you observe? </w:t>
      </w:r>
      <w:r w:rsidRPr="009566F1">
        <w:rPr>
          <w:rFonts w:ascii="Arial" w:hAnsi="Arial" w:cs="Arial"/>
          <w:sz w:val="22"/>
          <w:szCs w:val="22"/>
        </w:rPr>
        <w:t xml:space="preserve">Can you predict the types of plate boundaries in different areas of the world? Check your predictions… </w:t>
      </w:r>
      <w:r w:rsidRPr="009566F1">
        <w:rPr>
          <w:rFonts w:ascii="Arial" w:eastAsia="Cambria" w:hAnsi="Arial" w:cs="Arial"/>
          <w:sz w:val="22"/>
          <w:szCs w:val="22"/>
        </w:rPr>
        <w:t xml:space="preserve"> </w:t>
      </w:r>
      <w:r w:rsidRPr="009566F1">
        <w:rPr>
          <w:rFonts w:ascii="Arial" w:hAnsi="Arial" w:cs="Arial"/>
          <w:sz w:val="22"/>
          <w:szCs w:val="22"/>
        </w:rPr>
        <w:t>turn on the plate boundaries layer</w:t>
      </w:r>
      <w:r w:rsidRPr="009566F1">
        <w:rPr>
          <w:rFonts w:ascii="Arial" w:eastAsia="Cambria" w:hAnsi="Arial" w:cs="Arial"/>
          <w:sz w:val="22"/>
          <w:szCs w:val="22"/>
        </w:rPr>
        <w:t xml:space="preserve"> and other layers – how do they complement each other?</w:t>
      </w:r>
    </w:p>
    <w:p w14:paraId="29C1BC4A" w14:textId="77777777" w:rsidR="003550B4" w:rsidRPr="009566F1" w:rsidRDefault="003550B4">
      <w:pPr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9566F1">
        <w:rPr>
          <w:rFonts w:ascii="Arial" w:hAnsi="Arial" w:cs="Arial"/>
          <w:b/>
          <w:sz w:val="22"/>
          <w:szCs w:val="22"/>
        </w:rPr>
        <w:br w:type="page"/>
      </w:r>
    </w:p>
    <w:p w14:paraId="6164E781" w14:textId="6656C49E" w:rsidR="00E97D25" w:rsidRPr="00D723EF" w:rsidRDefault="00E97D25" w:rsidP="00E97D25">
      <w:pPr>
        <w:rPr>
          <w:rFonts w:ascii="Arial" w:hAnsi="Arial" w:cs="Arial"/>
          <w:b/>
        </w:rPr>
      </w:pPr>
      <w:r w:rsidRPr="00D723EF">
        <w:rPr>
          <w:rFonts w:ascii="Arial" w:hAnsi="Arial" w:cs="Arial"/>
          <w:b/>
        </w:rPr>
        <w:lastRenderedPageBreak/>
        <w:t>Part 3: Apply your knowledge</w:t>
      </w:r>
    </w:p>
    <w:p w14:paraId="77121AF9" w14:textId="03605CC8" w:rsidR="00E97D25" w:rsidRPr="00D723EF" w:rsidRDefault="00A65209" w:rsidP="00E97D25">
      <w:pPr>
        <w:rPr>
          <w:rFonts w:ascii="Arial" w:hAnsi="Arial" w:cs="Arial"/>
          <w:sz w:val="22"/>
        </w:rPr>
      </w:pPr>
      <w:r w:rsidRPr="00D723EF">
        <w:rPr>
          <w:rFonts w:ascii="Arial" w:hAnsi="Arial" w:cs="Arial"/>
          <w:noProof/>
          <w:sz w:val="22"/>
        </w:rPr>
        <w:t xml:space="preserve">               </w:t>
      </w:r>
      <w:r w:rsidR="00E97D25" w:rsidRPr="00D723EF">
        <w:rPr>
          <w:rFonts w:ascii="Arial" w:hAnsi="Arial" w:cs="Arial"/>
          <w:noProof/>
          <w:sz w:val="22"/>
        </w:rPr>
        <w:t xml:space="preserve">   </w:t>
      </w:r>
      <w:r w:rsidR="00E97D25" w:rsidRPr="00D723EF">
        <w:rPr>
          <w:rFonts w:ascii="Arial" w:hAnsi="Arial" w:cs="Arial"/>
          <w:noProof/>
          <w:sz w:val="22"/>
        </w:rPr>
        <w:drawing>
          <wp:inline distT="0" distB="0" distL="0" distR="0" wp14:anchorId="61F8F5A1" wp14:editId="60EE69C7">
            <wp:extent cx="2933225" cy="1545772"/>
            <wp:effectExtent l="0" t="0" r="0" b="3810"/>
            <wp:docPr id="16" name="Picture 16" descr="map_c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p_car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2" cy="15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BDDE" w14:textId="3184D624" w:rsidR="00E97D25" w:rsidRPr="00D723EF" w:rsidRDefault="00E97D25" w:rsidP="00E97D25">
      <w:pPr>
        <w:pStyle w:val="ColorfulList-Accent11"/>
        <w:ind w:left="0"/>
        <w:rPr>
          <w:rFonts w:ascii="Arial" w:hAnsi="Arial" w:cs="Arial"/>
          <w:b/>
          <w:sz w:val="22"/>
          <w:szCs w:val="22"/>
        </w:rPr>
      </w:pPr>
      <w:r w:rsidRPr="00D723EF">
        <w:rPr>
          <w:rFonts w:ascii="Arial" w:hAnsi="Arial" w:cs="Arial"/>
          <w:b/>
          <w:sz w:val="22"/>
          <w:szCs w:val="22"/>
        </w:rPr>
        <w:t>Which car matches the graphs?</w:t>
      </w:r>
    </w:p>
    <w:p w14:paraId="73E94166" w14:textId="0786B36A" w:rsidR="00E97D25" w:rsidRPr="00331EB2" w:rsidRDefault="00E97D25" w:rsidP="00331EB2">
      <w:pPr>
        <w:pStyle w:val="ColorfulList-Accent11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D723EF">
        <w:rPr>
          <w:rFonts w:ascii="Arial" w:hAnsi="Arial" w:cs="Arial"/>
          <w:sz w:val="22"/>
          <w:szCs w:val="22"/>
        </w:rPr>
        <w:t xml:space="preserve">Look at the </w:t>
      </w:r>
      <w:r w:rsidR="00331EB2">
        <w:rPr>
          <w:rFonts w:ascii="Arial" w:hAnsi="Arial" w:cs="Arial"/>
          <w:sz w:val="22"/>
          <w:szCs w:val="22"/>
        </w:rPr>
        <w:t xml:space="preserve">North and East pair </w:t>
      </w:r>
      <w:r w:rsidRPr="00D723EF">
        <w:rPr>
          <w:rFonts w:ascii="Arial" w:hAnsi="Arial" w:cs="Arial"/>
          <w:sz w:val="22"/>
          <w:szCs w:val="22"/>
        </w:rPr>
        <w:t xml:space="preserve">of graphed data below and describe the direction </w:t>
      </w:r>
      <w:r w:rsidR="00331EB2">
        <w:rPr>
          <w:rFonts w:ascii="Arial" w:hAnsi="Arial" w:cs="Arial"/>
          <w:sz w:val="22"/>
          <w:szCs w:val="22"/>
        </w:rPr>
        <w:t xml:space="preserve">the car would be moving and identify </w:t>
      </w:r>
      <w:r w:rsidRPr="00331EB2">
        <w:rPr>
          <w:rFonts w:ascii="Arial" w:hAnsi="Arial" w:cs="Arial"/>
          <w:sz w:val="22"/>
          <w:szCs w:val="22"/>
        </w:rPr>
        <w:t xml:space="preserve">the letter of the car (on the map) that most closely matches the direction </w:t>
      </w:r>
      <w:r w:rsidR="00331E98" w:rsidRPr="00331EB2">
        <w:rPr>
          <w:rFonts w:ascii="Arial" w:hAnsi="Arial" w:cs="Arial"/>
          <w:sz w:val="22"/>
          <w:szCs w:val="22"/>
        </w:rPr>
        <w:t>shown by</w:t>
      </w:r>
      <w:r w:rsidRPr="00331EB2">
        <w:rPr>
          <w:rFonts w:ascii="Arial" w:hAnsi="Arial" w:cs="Arial"/>
          <w:sz w:val="22"/>
          <w:szCs w:val="22"/>
        </w:rPr>
        <w:t xml:space="preserve"> the graphs. The first example has been done for you. </w:t>
      </w:r>
    </w:p>
    <w:tbl>
      <w:tblPr>
        <w:tblW w:w="0" w:type="auto"/>
        <w:tblInd w:w="468" w:type="dxa"/>
        <w:tblLook w:val="00A0" w:firstRow="1" w:lastRow="0" w:firstColumn="1" w:lastColumn="0" w:noHBand="0" w:noVBand="0"/>
      </w:tblPr>
      <w:tblGrid>
        <w:gridCol w:w="540"/>
        <w:gridCol w:w="4403"/>
        <w:gridCol w:w="1912"/>
        <w:gridCol w:w="2253"/>
      </w:tblGrid>
      <w:tr w:rsidR="00E97D25" w:rsidRPr="00D723EF" w14:paraId="6AF0D17E" w14:textId="77777777" w:rsidTr="009A2F08">
        <w:tc>
          <w:tcPr>
            <w:tcW w:w="540" w:type="dxa"/>
            <w:vAlign w:val="bottom"/>
          </w:tcPr>
          <w:p w14:paraId="6DE76DD0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3" w:type="dxa"/>
            <w:vAlign w:val="bottom"/>
          </w:tcPr>
          <w:p w14:paraId="626CB241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12" w:type="dxa"/>
            <w:vAlign w:val="bottom"/>
          </w:tcPr>
          <w:p w14:paraId="7EFF64D1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Direction</w:t>
            </w:r>
          </w:p>
        </w:tc>
        <w:tc>
          <w:tcPr>
            <w:tcW w:w="2253" w:type="dxa"/>
            <w:vAlign w:val="bottom"/>
          </w:tcPr>
          <w:p w14:paraId="26CB93C6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Car letter</w:t>
            </w:r>
          </w:p>
        </w:tc>
      </w:tr>
      <w:tr w:rsidR="00E97D25" w:rsidRPr="00D723EF" w14:paraId="45E2A3FF" w14:textId="77777777" w:rsidTr="009A2F08">
        <w:trPr>
          <w:trHeight w:val="1386"/>
        </w:trPr>
        <w:tc>
          <w:tcPr>
            <w:tcW w:w="540" w:type="dxa"/>
            <w:tcBorders>
              <w:bottom w:val="dotted" w:sz="4" w:space="0" w:color="auto"/>
              <w:right w:val="dotted" w:sz="4" w:space="0" w:color="auto"/>
            </w:tcBorders>
          </w:tcPr>
          <w:p w14:paraId="33A1C250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A8547F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i.</w:t>
            </w:r>
          </w:p>
        </w:tc>
        <w:tc>
          <w:tcPr>
            <w:tcW w:w="440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BE7962" w14:textId="77777777" w:rsidR="00E97D25" w:rsidRPr="00D723EF" w:rsidRDefault="00E97D25" w:rsidP="0014041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D02A8E3" wp14:editId="5069ECA1">
                  <wp:extent cx="790237" cy="731520"/>
                  <wp:effectExtent l="0" t="0" r="0" b="508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1-north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3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t xml:space="preserve">   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83EECE7" wp14:editId="3D341136">
                  <wp:extent cx="778005" cy="731520"/>
                  <wp:effectExtent l="0" t="0" r="9525" b="508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1-east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4377FF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45F51D8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D3ADFF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  <w:u w:val="thick"/>
              </w:rPr>
            </w:pPr>
            <w:r w:rsidRPr="00D723EF">
              <w:rPr>
                <w:rFonts w:ascii="Arial" w:hAnsi="Arial" w:cs="Arial"/>
                <w:i/>
                <w:sz w:val="22"/>
                <w:szCs w:val="22"/>
                <w:u w:val="thick"/>
              </w:rPr>
              <w:t>north-northeast</w:t>
            </w:r>
          </w:p>
        </w:tc>
        <w:tc>
          <w:tcPr>
            <w:tcW w:w="2253" w:type="dxa"/>
            <w:tcBorders>
              <w:left w:val="dotted" w:sz="4" w:space="0" w:color="auto"/>
              <w:bottom w:val="dotted" w:sz="4" w:space="0" w:color="auto"/>
            </w:tcBorders>
          </w:tcPr>
          <w:p w14:paraId="3EC70A5F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E5A637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2685AA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  <w:u w:val="thick"/>
              </w:rPr>
            </w:pPr>
            <w:r w:rsidRPr="00D723EF">
              <w:rPr>
                <w:rFonts w:ascii="Arial" w:hAnsi="Arial" w:cs="Arial"/>
                <w:sz w:val="22"/>
                <w:szCs w:val="22"/>
                <w:u w:val="thick"/>
              </w:rPr>
              <w:t>Car A</w:t>
            </w:r>
          </w:p>
        </w:tc>
      </w:tr>
      <w:tr w:rsidR="00E97D25" w:rsidRPr="00D723EF" w14:paraId="581223DA" w14:textId="77777777" w:rsidTr="009A2F08">
        <w:tc>
          <w:tcPr>
            <w:tcW w:w="5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BA544A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406EE0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ii.</w:t>
            </w:r>
          </w:p>
        </w:tc>
        <w:tc>
          <w:tcPr>
            <w:tcW w:w="44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EA78F6" w14:textId="77777777" w:rsidR="00E97D25" w:rsidRPr="00D723EF" w:rsidRDefault="00E97D25" w:rsidP="0014041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E2D4C2A" wp14:editId="3BE5E490">
                  <wp:extent cx="790238" cy="731520"/>
                  <wp:effectExtent l="0" t="0" r="0" b="508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2north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3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30F6122" wp14:editId="40F13395">
                  <wp:extent cx="778005" cy="731520"/>
                  <wp:effectExtent l="0" t="0" r="9525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2-eas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2F83A8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Direction:</w:t>
            </w:r>
          </w:p>
          <w:p w14:paraId="76DA9B78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8B49D3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_______</w:t>
            </w: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99BE79C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Car:</w:t>
            </w:r>
          </w:p>
          <w:p w14:paraId="1D114236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25D2BB" w14:textId="0EC7E303" w:rsidR="00E97D25" w:rsidRPr="00D723EF" w:rsidRDefault="00E97D25" w:rsidP="009A2F08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___</w:t>
            </w:r>
            <w:r w:rsidR="009A2F08">
              <w:rPr>
                <w:rFonts w:ascii="Arial" w:hAnsi="Arial" w:cs="Arial"/>
                <w:sz w:val="22"/>
                <w:szCs w:val="22"/>
              </w:rPr>
              <w:t>____</w:t>
            </w:r>
          </w:p>
        </w:tc>
      </w:tr>
      <w:tr w:rsidR="00E97D25" w:rsidRPr="00D723EF" w14:paraId="7F15BEEE" w14:textId="77777777" w:rsidTr="009A2F08">
        <w:tc>
          <w:tcPr>
            <w:tcW w:w="540" w:type="dxa"/>
            <w:tcBorders>
              <w:top w:val="dotted" w:sz="4" w:space="0" w:color="auto"/>
              <w:right w:val="dotted" w:sz="4" w:space="0" w:color="auto"/>
            </w:tcBorders>
          </w:tcPr>
          <w:p w14:paraId="4AF64CD1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EDD9F8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iii.</w:t>
            </w:r>
          </w:p>
        </w:tc>
        <w:tc>
          <w:tcPr>
            <w:tcW w:w="4403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70CFFC72" w14:textId="77777777" w:rsidR="00E97D25" w:rsidRPr="00D723EF" w:rsidRDefault="00E97D25" w:rsidP="0014041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08A9F32" wp14:editId="087C2FEB">
                  <wp:extent cx="790238" cy="731520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3-north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3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7DB13A8" wp14:editId="75F414C3">
                  <wp:extent cx="778005" cy="731520"/>
                  <wp:effectExtent l="0" t="0" r="9525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3-eas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76149D31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Direction:</w:t>
            </w:r>
          </w:p>
          <w:p w14:paraId="0FDF63B4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00B075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______</w:t>
            </w: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</w:tcBorders>
          </w:tcPr>
          <w:p w14:paraId="1D7E3799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Car:</w:t>
            </w:r>
          </w:p>
          <w:p w14:paraId="0E2799D0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48101" w14:textId="3CEC98D6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___</w:t>
            </w:r>
            <w:r w:rsidR="009A2F08">
              <w:rPr>
                <w:rFonts w:ascii="Arial" w:hAnsi="Arial" w:cs="Arial"/>
                <w:sz w:val="22"/>
                <w:szCs w:val="22"/>
              </w:rPr>
              <w:t>____</w:t>
            </w:r>
          </w:p>
        </w:tc>
      </w:tr>
    </w:tbl>
    <w:p w14:paraId="004A99D0" w14:textId="77777777" w:rsidR="00E97D25" w:rsidRPr="00D723EF" w:rsidRDefault="00E97D25" w:rsidP="00E97D25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2"/>
        <w:gridCol w:w="5304"/>
      </w:tblGrid>
      <w:tr w:rsidR="00E97D25" w:rsidRPr="00D723EF" w14:paraId="73DE5B70" w14:textId="77777777" w:rsidTr="00140417">
        <w:tc>
          <w:tcPr>
            <w:tcW w:w="9934" w:type="dxa"/>
            <w:gridSpan w:val="2"/>
            <w:tcBorders>
              <w:bottom w:val="nil"/>
            </w:tcBorders>
          </w:tcPr>
          <w:p w14:paraId="48FB8306" w14:textId="35A86EBD" w:rsidR="00E97D25" w:rsidRPr="00D723EF" w:rsidRDefault="00E97D25" w:rsidP="00920AA4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>For the two cars remaining, identify the car letter and dire</w:t>
            </w:r>
            <w:r w:rsidR="006D0DCE" w:rsidRPr="00D723EF">
              <w:rPr>
                <w:rFonts w:ascii="Arial" w:hAnsi="Arial" w:cs="Arial"/>
                <w:sz w:val="22"/>
                <w:szCs w:val="22"/>
              </w:rPr>
              <w:t xml:space="preserve">ction it is </w:t>
            </w:r>
            <w:r w:rsidR="00920AA4" w:rsidRPr="00D723EF">
              <w:rPr>
                <w:rFonts w:ascii="Arial" w:hAnsi="Arial" w:cs="Arial"/>
                <w:sz w:val="22"/>
                <w:szCs w:val="22"/>
              </w:rPr>
              <w:t>moving</w:t>
            </w:r>
            <w:r w:rsidR="006D0DCE" w:rsidRPr="00D723EF">
              <w:rPr>
                <w:rFonts w:ascii="Arial" w:hAnsi="Arial" w:cs="Arial"/>
                <w:sz w:val="22"/>
                <w:szCs w:val="22"/>
              </w:rPr>
              <w:t>, and draw the north and e</w:t>
            </w:r>
            <w:r w:rsidRPr="00D723EF">
              <w:rPr>
                <w:rFonts w:ascii="Arial" w:hAnsi="Arial" w:cs="Arial"/>
                <w:sz w:val="22"/>
                <w:szCs w:val="22"/>
              </w:rPr>
              <w:t>ast graphs that match each car’s direction.</w:t>
            </w:r>
          </w:p>
        </w:tc>
      </w:tr>
      <w:tr w:rsidR="00E97D25" w:rsidRPr="00D723EF" w14:paraId="7790905F" w14:textId="77777777" w:rsidTr="009A2F08">
        <w:trPr>
          <w:trHeight w:val="1215"/>
        </w:trPr>
        <w:tc>
          <w:tcPr>
            <w:tcW w:w="442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4FC231C3" w14:textId="77777777" w:rsidR="00331EB2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 xml:space="preserve">iv. Car letter _______ </w:t>
            </w:r>
          </w:p>
          <w:p w14:paraId="67C2DF97" w14:textId="6977FA49" w:rsidR="00E97D25" w:rsidRPr="00D723EF" w:rsidRDefault="009A2F08" w:rsidP="0014041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="00E97D25" w:rsidRPr="00D723EF">
              <w:rPr>
                <w:rFonts w:ascii="Arial" w:hAnsi="Arial" w:cs="Arial"/>
                <w:sz w:val="22"/>
                <w:szCs w:val="22"/>
              </w:rPr>
              <w:t>is moving _________</w:t>
            </w:r>
          </w:p>
        </w:tc>
        <w:tc>
          <w:tcPr>
            <w:tcW w:w="5506" w:type="dxa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14:paraId="3A089D8A" w14:textId="77777777" w:rsidR="00E97D25" w:rsidRPr="00D723EF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C7374AB" wp14:editId="19A68A04">
                  <wp:extent cx="790238" cy="731520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-generic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3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96C6614" wp14:editId="59EB7C40">
                  <wp:extent cx="778005" cy="731520"/>
                  <wp:effectExtent l="0" t="0" r="9525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-generic-east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D25" w:rsidRPr="00D723EF" w14:paraId="02D7D1B0" w14:textId="77777777" w:rsidTr="00140417">
        <w:tc>
          <w:tcPr>
            <w:tcW w:w="4428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3AC9A6ED" w14:textId="77777777" w:rsidR="009A2F08" w:rsidRDefault="00E97D25" w:rsidP="00140417">
            <w:pPr>
              <w:rPr>
                <w:rFonts w:ascii="Arial" w:hAnsi="Arial" w:cs="Arial"/>
                <w:sz w:val="22"/>
                <w:szCs w:val="22"/>
              </w:rPr>
            </w:pPr>
            <w:r w:rsidRPr="00D723EF">
              <w:rPr>
                <w:rFonts w:ascii="Arial" w:hAnsi="Arial" w:cs="Arial"/>
                <w:sz w:val="22"/>
                <w:szCs w:val="22"/>
              </w:rPr>
              <w:t xml:space="preserve">v. Car letter _______ </w:t>
            </w:r>
          </w:p>
          <w:p w14:paraId="05F1E668" w14:textId="07FC8FB2" w:rsidR="00E97D25" w:rsidRPr="00D723EF" w:rsidRDefault="009A2F08" w:rsidP="0014041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 w:rsidR="00E97D25" w:rsidRPr="00D723EF">
              <w:rPr>
                <w:rFonts w:ascii="Arial" w:hAnsi="Arial" w:cs="Arial"/>
                <w:sz w:val="22"/>
                <w:szCs w:val="22"/>
              </w:rPr>
              <w:t>is moving _________</w:t>
            </w:r>
          </w:p>
        </w:tc>
        <w:tc>
          <w:tcPr>
            <w:tcW w:w="5506" w:type="dxa"/>
            <w:tcBorders>
              <w:top w:val="dotted" w:sz="4" w:space="0" w:color="auto"/>
              <w:left w:val="dotted" w:sz="4" w:space="0" w:color="auto"/>
              <w:bottom w:val="nil"/>
            </w:tcBorders>
          </w:tcPr>
          <w:p w14:paraId="2C20D6A9" w14:textId="77777777" w:rsidR="00E97D25" w:rsidRPr="00D723EF" w:rsidRDefault="00E97D25" w:rsidP="00140417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2C5F939" wp14:editId="49A41E49">
                  <wp:extent cx="790238" cy="731520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-generic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38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t xml:space="preserve">     </w:t>
            </w:r>
            <w:r w:rsidRPr="00D723E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810CF0E" wp14:editId="423920C9">
                  <wp:extent cx="778005" cy="731520"/>
                  <wp:effectExtent l="0" t="0" r="9525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-generic-east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A62ED" w14:textId="5017E5D7" w:rsidR="00A27EB6" w:rsidRPr="009A2F08" w:rsidRDefault="00A27EB6" w:rsidP="009A2F0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Arial" w:eastAsia="Cambria" w:hAnsi="Arial" w:cs="Arial"/>
          <w:sz w:val="22"/>
          <w:szCs w:val="22"/>
        </w:rPr>
      </w:pPr>
    </w:p>
    <w:sectPr w:rsidR="00A27EB6" w:rsidRPr="009A2F08" w:rsidSect="002F7264"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18061" w14:textId="77777777" w:rsidR="002173FD" w:rsidRDefault="002173FD" w:rsidP="008D0B9B">
      <w:r>
        <w:separator/>
      </w:r>
    </w:p>
  </w:endnote>
  <w:endnote w:type="continuationSeparator" w:id="0">
    <w:p w14:paraId="3A30B7D8" w14:textId="77777777" w:rsidR="002173FD" w:rsidRDefault="002173FD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798E7" w14:textId="77777777" w:rsidR="002173FD" w:rsidRDefault="002173FD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C18C18" w14:textId="77777777" w:rsidR="002173FD" w:rsidRDefault="002173FD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CF4E7" w14:textId="293C4319" w:rsidR="002173FD" w:rsidRDefault="002173FD" w:rsidP="009A2F08">
    <w:pPr>
      <w:pStyle w:val="footertext"/>
      <w:spacing w:after="0" w:line="240" w:lineRule="auto"/>
      <w:rPr>
        <w:noProof/>
      </w:rPr>
    </w:pPr>
    <w:r w:rsidRPr="00A1626C">
      <w:t>Quest</w:t>
    </w:r>
    <w:r>
      <w:t>ions or comments please contact education @ unavco.org.</w:t>
    </w:r>
    <w:r>
      <w:tab/>
      <w:t xml:space="preserve">Page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2A5223">
      <w:rPr>
        <w:noProof/>
      </w:rPr>
      <w:t>8</w:t>
    </w:r>
    <w:r w:rsidRPr="00070ABA">
      <w:rPr>
        <w:noProof/>
      </w:rPr>
      <w:fldChar w:fldCharType="end"/>
    </w:r>
  </w:p>
  <w:p w14:paraId="23ED5A8A" w14:textId="30BC08BD" w:rsidR="002173FD" w:rsidRPr="00B33B94" w:rsidRDefault="002173FD" w:rsidP="009A2F08">
    <w:pPr>
      <w:pStyle w:val="footertext"/>
      <w:spacing w:after="0" w:line="240" w:lineRule="auto"/>
      <w:rPr>
        <w:noProof/>
      </w:rPr>
    </w:pPr>
    <w:r>
      <w:rPr>
        <w:noProof/>
      </w:rPr>
      <w:t xml:space="preserve">Student version.  August 01, 2015.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C89A4" w14:textId="6CF05594" w:rsidR="002173FD" w:rsidRDefault="002173FD" w:rsidP="00B33B94">
    <w:pPr>
      <w:pStyle w:val="footertext"/>
      <w:spacing w:after="0"/>
      <w:rPr>
        <w:noProof/>
      </w:rPr>
    </w:pPr>
    <w:r w:rsidRPr="00A1626C">
      <w:t>Quest</w:t>
    </w:r>
    <w:r>
      <w:t>ions or comments please contact education @ unavco.org.</w:t>
    </w:r>
    <w:r>
      <w:tab/>
      <w:t xml:space="preserve">Page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2A5223">
      <w:rPr>
        <w:noProof/>
      </w:rPr>
      <w:t>1</w:t>
    </w:r>
    <w:r w:rsidRPr="00070ABA">
      <w:rPr>
        <w:noProof/>
      </w:rPr>
      <w:fldChar w:fldCharType="end"/>
    </w:r>
  </w:p>
  <w:p w14:paraId="280412B6" w14:textId="77D55E30" w:rsidR="002173FD" w:rsidRPr="009B16C6" w:rsidRDefault="002173FD" w:rsidP="003550B4">
    <w:pPr>
      <w:pStyle w:val="footertext"/>
      <w:spacing w:after="0" w:line="220" w:lineRule="exact"/>
      <w:rPr>
        <w:noProof/>
      </w:rPr>
    </w:pPr>
    <w:r>
      <w:rPr>
        <w:noProof/>
      </w:rPr>
      <w:t>Student version.  August 1, 2015.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8E0633" w14:textId="77777777" w:rsidR="002173FD" w:rsidRDefault="002173FD" w:rsidP="008D0B9B">
      <w:r>
        <w:separator/>
      </w:r>
    </w:p>
  </w:footnote>
  <w:footnote w:type="continuationSeparator" w:id="0">
    <w:p w14:paraId="2175B2C1" w14:textId="77777777" w:rsidR="002173FD" w:rsidRDefault="002173FD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8C20C" w14:textId="17C4B8F2" w:rsidR="002173FD" w:rsidRPr="0015703B" w:rsidRDefault="002173FD" w:rsidP="00070ABA">
    <w:pPr>
      <w:pStyle w:val="Header"/>
      <w:pBdr>
        <w:bottom w:val="single" w:sz="4" w:space="1" w:color="auto"/>
      </w:pBdr>
      <w:spacing w:after="0" w:line="240" w:lineRule="auto"/>
      <w:rPr>
        <w:rFonts w:ascii="Arial" w:hAnsi="Arial"/>
        <w:i/>
        <w:color w:val="7F7F7F" w:themeColor="text1" w:themeTint="80"/>
        <w:sz w:val="20"/>
        <w:szCs w:val="20"/>
      </w:rPr>
    </w:pPr>
    <w:r w:rsidRPr="00070ABA">
      <w:rPr>
        <w:noProof/>
      </w:rPr>
      <w:drawing>
        <wp:anchor distT="0" distB="0" distL="114300" distR="114300" simplePos="0" relativeHeight="251659264" behindDoc="0" locked="0" layoutInCell="1" allowOverlap="1" wp14:anchorId="24511E5E" wp14:editId="5706D3E3">
          <wp:simplePos x="0" y="0"/>
          <wp:positionH relativeFrom="column">
            <wp:posOffset>5095875</wp:posOffset>
          </wp:positionH>
          <wp:positionV relativeFrom="paragraph">
            <wp:posOffset>-76200</wp:posOffset>
          </wp:positionV>
          <wp:extent cx="914400" cy="228600"/>
          <wp:effectExtent l="0" t="0" r="0" b="0"/>
          <wp:wrapNone/>
          <wp:docPr id="1" name="Picture 1" descr="C:\Users\beth\Documents\BethFiles\UNAVCO\Logos\unavco-logo-red-black-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h\Documents\BethFiles\UNAVCO\Logos\unavco-logo-red-black-shado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i/>
        <w:sz w:val="20"/>
        <w:szCs w:val="20"/>
      </w:rPr>
      <w:t>Measuring plate motion with GPS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F94B1" w14:textId="77777777" w:rsidR="002173FD" w:rsidRDefault="002173F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BFBA034" wp14:editId="3F3DC495">
          <wp:simplePos x="0" y="0"/>
          <wp:positionH relativeFrom="column">
            <wp:posOffset>4171950</wp:posOffset>
          </wp:positionH>
          <wp:positionV relativeFrom="paragraph">
            <wp:posOffset>-66675</wp:posOffset>
          </wp:positionV>
          <wp:extent cx="1714500" cy="428625"/>
          <wp:effectExtent l="0" t="0" r="0" b="9525"/>
          <wp:wrapTight wrapText="bothSides">
            <wp:wrapPolygon edited="0">
              <wp:start x="720" y="0"/>
              <wp:lineTo x="720" y="16320"/>
              <wp:lineTo x="1440" y="17280"/>
              <wp:lineTo x="18240" y="21120"/>
              <wp:lineTo x="19920" y="21120"/>
              <wp:lineTo x="20880" y="16320"/>
              <wp:lineTo x="20160" y="11520"/>
              <wp:lineTo x="17760" y="0"/>
              <wp:lineTo x="72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avco-logo-red-black-shad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F72334"/>
    <w:multiLevelType w:val="hybridMultilevel"/>
    <w:tmpl w:val="90441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F2D15"/>
    <w:multiLevelType w:val="hybridMultilevel"/>
    <w:tmpl w:val="555044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84491F"/>
    <w:multiLevelType w:val="hybridMultilevel"/>
    <w:tmpl w:val="BA6EA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12A45"/>
    <w:multiLevelType w:val="hybridMultilevel"/>
    <w:tmpl w:val="96B07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9A3AB9"/>
    <w:multiLevelType w:val="hybridMultilevel"/>
    <w:tmpl w:val="F34EB6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C17230"/>
    <w:multiLevelType w:val="hybridMultilevel"/>
    <w:tmpl w:val="B68E04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60859"/>
    <w:multiLevelType w:val="hybridMultilevel"/>
    <w:tmpl w:val="B82C2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F7CB9"/>
    <w:multiLevelType w:val="hybridMultilevel"/>
    <w:tmpl w:val="125CCF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883639"/>
    <w:multiLevelType w:val="multilevel"/>
    <w:tmpl w:val="B276CB0E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22153516"/>
    <w:multiLevelType w:val="hybridMultilevel"/>
    <w:tmpl w:val="9934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54737"/>
    <w:multiLevelType w:val="hybridMultilevel"/>
    <w:tmpl w:val="97229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65FC8"/>
    <w:multiLevelType w:val="hybridMultilevel"/>
    <w:tmpl w:val="9F783E6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D67386"/>
    <w:multiLevelType w:val="hybridMultilevel"/>
    <w:tmpl w:val="8A1266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1C071F"/>
    <w:multiLevelType w:val="hybridMultilevel"/>
    <w:tmpl w:val="E27421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64178"/>
    <w:multiLevelType w:val="hybridMultilevel"/>
    <w:tmpl w:val="B44AF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0E28F8"/>
    <w:multiLevelType w:val="hybridMultilevel"/>
    <w:tmpl w:val="BFDAC5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9A2635"/>
    <w:multiLevelType w:val="hybridMultilevel"/>
    <w:tmpl w:val="CC266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F02753"/>
    <w:multiLevelType w:val="hybridMultilevel"/>
    <w:tmpl w:val="A354536E"/>
    <w:lvl w:ilvl="0" w:tplc="EBB0606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D50AB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408F5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BACC5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CEA85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2D00A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59E6D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9">
    <w:nsid w:val="473C1380"/>
    <w:multiLevelType w:val="hybridMultilevel"/>
    <w:tmpl w:val="A6268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C68B1"/>
    <w:multiLevelType w:val="multilevel"/>
    <w:tmpl w:val="BFDAC5D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B3B55"/>
    <w:multiLevelType w:val="hybridMultilevel"/>
    <w:tmpl w:val="C9681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F128B8"/>
    <w:multiLevelType w:val="hybridMultilevel"/>
    <w:tmpl w:val="A5344E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645EC4"/>
    <w:multiLevelType w:val="hybridMultilevel"/>
    <w:tmpl w:val="92681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DD7203"/>
    <w:multiLevelType w:val="hybridMultilevel"/>
    <w:tmpl w:val="FC840960"/>
    <w:lvl w:ilvl="0" w:tplc="0409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E451CE3"/>
    <w:multiLevelType w:val="hybridMultilevel"/>
    <w:tmpl w:val="6EFC21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EA21D5D"/>
    <w:multiLevelType w:val="hybridMultilevel"/>
    <w:tmpl w:val="50402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9E61E3"/>
    <w:multiLevelType w:val="hybridMultilevel"/>
    <w:tmpl w:val="1508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825E3"/>
    <w:multiLevelType w:val="hybridMultilevel"/>
    <w:tmpl w:val="B276CB0E"/>
    <w:lvl w:ilvl="0" w:tplc="8BF837AC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5"/>
  </w:num>
  <w:num w:numId="4">
    <w:abstractNumId w:val="8"/>
  </w:num>
  <w:num w:numId="5">
    <w:abstractNumId w:val="4"/>
  </w:num>
  <w:num w:numId="6">
    <w:abstractNumId w:val="24"/>
  </w:num>
  <w:num w:numId="7">
    <w:abstractNumId w:val="17"/>
  </w:num>
  <w:num w:numId="8">
    <w:abstractNumId w:val="13"/>
  </w:num>
  <w:num w:numId="9">
    <w:abstractNumId w:val="18"/>
  </w:num>
  <w:num w:numId="10">
    <w:abstractNumId w:val="14"/>
  </w:num>
  <w:num w:numId="11">
    <w:abstractNumId w:val="28"/>
  </w:num>
  <w:num w:numId="12">
    <w:abstractNumId w:val="27"/>
  </w:num>
  <w:num w:numId="13">
    <w:abstractNumId w:val="23"/>
  </w:num>
  <w:num w:numId="14">
    <w:abstractNumId w:val="11"/>
  </w:num>
  <w:num w:numId="15">
    <w:abstractNumId w:val="1"/>
  </w:num>
  <w:num w:numId="16">
    <w:abstractNumId w:val="19"/>
  </w:num>
  <w:num w:numId="17">
    <w:abstractNumId w:val="15"/>
  </w:num>
  <w:num w:numId="18">
    <w:abstractNumId w:val="3"/>
  </w:num>
  <w:num w:numId="19">
    <w:abstractNumId w:val="10"/>
  </w:num>
  <w:num w:numId="20">
    <w:abstractNumId w:val="7"/>
  </w:num>
  <w:num w:numId="21">
    <w:abstractNumId w:val="9"/>
  </w:num>
  <w:num w:numId="22">
    <w:abstractNumId w:val="16"/>
  </w:num>
  <w:num w:numId="23">
    <w:abstractNumId w:val="20"/>
  </w:num>
  <w:num w:numId="24">
    <w:abstractNumId w:val="12"/>
  </w:num>
  <w:num w:numId="25">
    <w:abstractNumId w:val="6"/>
  </w:num>
  <w:num w:numId="26">
    <w:abstractNumId w:val="2"/>
  </w:num>
  <w:num w:numId="27">
    <w:abstractNumId w:val="26"/>
  </w:num>
  <w:num w:numId="28">
    <w:abstractNumId w:val="25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06"/>
    <w:rsid w:val="00001F28"/>
    <w:rsid w:val="00004868"/>
    <w:rsid w:val="00010AE8"/>
    <w:rsid w:val="00014336"/>
    <w:rsid w:val="00020285"/>
    <w:rsid w:val="0003532E"/>
    <w:rsid w:val="00036D3A"/>
    <w:rsid w:val="00040D93"/>
    <w:rsid w:val="00052277"/>
    <w:rsid w:val="00062197"/>
    <w:rsid w:val="000702C8"/>
    <w:rsid w:val="00070ABA"/>
    <w:rsid w:val="000918E0"/>
    <w:rsid w:val="00092655"/>
    <w:rsid w:val="00093D70"/>
    <w:rsid w:val="000E3606"/>
    <w:rsid w:val="000F3BB4"/>
    <w:rsid w:val="000F7CC1"/>
    <w:rsid w:val="00104856"/>
    <w:rsid w:val="00105B8D"/>
    <w:rsid w:val="0012101D"/>
    <w:rsid w:val="001234FE"/>
    <w:rsid w:val="0012518D"/>
    <w:rsid w:val="00125C27"/>
    <w:rsid w:val="00127AC4"/>
    <w:rsid w:val="001304EA"/>
    <w:rsid w:val="00140417"/>
    <w:rsid w:val="00152463"/>
    <w:rsid w:val="00157029"/>
    <w:rsid w:val="0015703B"/>
    <w:rsid w:val="001748DB"/>
    <w:rsid w:val="00187E6B"/>
    <w:rsid w:val="001906C9"/>
    <w:rsid w:val="0019721E"/>
    <w:rsid w:val="001A558F"/>
    <w:rsid w:val="001C049F"/>
    <w:rsid w:val="001D114F"/>
    <w:rsid w:val="001F2528"/>
    <w:rsid w:val="00213A62"/>
    <w:rsid w:val="002173FD"/>
    <w:rsid w:val="00221FEA"/>
    <w:rsid w:val="00222B89"/>
    <w:rsid w:val="0022339D"/>
    <w:rsid w:val="0024069B"/>
    <w:rsid w:val="00241FD8"/>
    <w:rsid w:val="002434EC"/>
    <w:rsid w:val="00247143"/>
    <w:rsid w:val="00250333"/>
    <w:rsid w:val="0025176C"/>
    <w:rsid w:val="00253AED"/>
    <w:rsid w:val="002642A1"/>
    <w:rsid w:val="00266649"/>
    <w:rsid w:val="002734AF"/>
    <w:rsid w:val="00283F4C"/>
    <w:rsid w:val="002860A6"/>
    <w:rsid w:val="00297334"/>
    <w:rsid w:val="002A5223"/>
    <w:rsid w:val="002B1E80"/>
    <w:rsid w:val="002B3261"/>
    <w:rsid w:val="002C4A73"/>
    <w:rsid w:val="002F49E1"/>
    <w:rsid w:val="002F7264"/>
    <w:rsid w:val="00307F21"/>
    <w:rsid w:val="00316186"/>
    <w:rsid w:val="00331E98"/>
    <w:rsid w:val="00331EB2"/>
    <w:rsid w:val="00340BD6"/>
    <w:rsid w:val="003439E4"/>
    <w:rsid w:val="00352BEB"/>
    <w:rsid w:val="003550B4"/>
    <w:rsid w:val="003620E9"/>
    <w:rsid w:val="00372CBD"/>
    <w:rsid w:val="003C241F"/>
    <w:rsid w:val="003E1136"/>
    <w:rsid w:val="003E68B3"/>
    <w:rsid w:val="003F3A76"/>
    <w:rsid w:val="003F56FE"/>
    <w:rsid w:val="004045C2"/>
    <w:rsid w:val="0041389E"/>
    <w:rsid w:val="0041400D"/>
    <w:rsid w:val="0042175E"/>
    <w:rsid w:val="00434A69"/>
    <w:rsid w:val="00451379"/>
    <w:rsid w:val="004720F0"/>
    <w:rsid w:val="00474B87"/>
    <w:rsid w:val="0048090D"/>
    <w:rsid w:val="00482EA3"/>
    <w:rsid w:val="00487C72"/>
    <w:rsid w:val="004911E5"/>
    <w:rsid w:val="004A1346"/>
    <w:rsid w:val="004B611A"/>
    <w:rsid w:val="004C277C"/>
    <w:rsid w:val="004E0027"/>
    <w:rsid w:val="004E2ED5"/>
    <w:rsid w:val="00506A99"/>
    <w:rsid w:val="005114C1"/>
    <w:rsid w:val="0052259D"/>
    <w:rsid w:val="0054004D"/>
    <w:rsid w:val="0054669F"/>
    <w:rsid w:val="00556BAE"/>
    <w:rsid w:val="005575C5"/>
    <w:rsid w:val="00565342"/>
    <w:rsid w:val="00570AB5"/>
    <w:rsid w:val="005748BD"/>
    <w:rsid w:val="00584DFA"/>
    <w:rsid w:val="005870CC"/>
    <w:rsid w:val="00591A29"/>
    <w:rsid w:val="005923D6"/>
    <w:rsid w:val="005960AE"/>
    <w:rsid w:val="005A39A4"/>
    <w:rsid w:val="005A5D6C"/>
    <w:rsid w:val="005B28D7"/>
    <w:rsid w:val="005B59FC"/>
    <w:rsid w:val="005B68DB"/>
    <w:rsid w:val="005C44A2"/>
    <w:rsid w:val="005D7F3B"/>
    <w:rsid w:val="005E5FA8"/>
    <w:rsid w:val="005F0E50"/>
    <w:rsid w:val="006053C5"/>
    <w:rsid w:val="00605787"/>
    <w:rsid w:val="00623FB2"/>
    <w:rsid w:val="00627B8D"/>
    <w:rsid w:val="00630474"/>
    <w:rsid w:val="00645D66"/>
    <w:rsid w:val="00660406"/>
    <w:rsid w:val="006632E3"/>
    <w:rsid w:val="006721D4"/>
    <w:rsid w:val="006A3964"/>
    <w:rsid w:val="006B18B6"/>
    <w:rsid w:val="006B1B83"/>
    <w:rsid w:val="006B3910"/>
    <w:rsid w:val="006D0DCE"/>
    <w:rsid w:val="006D1436"/>
    <w:rsid w:val="006D28B2"/>
    <w:rsid w:val="006D4861"/>
    <w:rsid w:val="006D661E"/>
    <w:rsid w:val="006E3A49"/>
    <w:rsid w:val="006E5743"/>
    <w:rsid w:val="006F4CDA"/>
    <w:rsid w:val="006F5B55"/>
    <w:rsid w:val="00710CB1"/>
    <w:rsid w:val="00714852"/>
    <w:rsid w:val="00720DC6"/>
    <w:rsid w:val="00730092"/>
    <w:rsid w:val="00732314"/>
    <w:rsid w:val="007705CA"/>
    <w:rsid w:val="0078020D"/>
    <w:rsid w:val="00794968"/>
    <w:rsid w:val="007A5481"/>
    <w:rsid w:val="007C3F1D"/>
    <w:rsid w:val="007C47E7"/>
    <w:rsid w:val="007D2785"/>
    <w:rsid w:val="007D6EF1"/>
    <w:rsid w:val="007E315E"/>
    <w:rsid w:val="007E5DFC"/>
    <w:rsid w:val="00800168"/>
    <w:rsid w:val="0080428E"/>
    <w:rsid w:val="008049B4"/>
    <w:rsid w:val="00822DF7"/>
    <w:rsid w:val="00827F07"/>
    <w:rsid w:val="00832AB6"/>
    <w:rsid w:val="00832E40"/>
    <w:rsid w:val="0084315F"/>
    <w:rsid w:val="0086334F"/>
    <w:rsid w:val="0087344E"/>
    <w:rsid w:val="00880207"/>
    <w:rsid w:val="008945A5"/>
    <w:rsid w:val="0089677F"/>
    <w:rsid w:val="008A2170"/>
    <w:rsid w:val="008C1CF0"/>
    <w:rsid w:val="008C276F"/>
    <w:rsid w:val="008D0B9B"/>
    <w:rsid w:val="008D5421"/>
    <w:rsid w:val="008F7011"/>
    <w:rsid w:val="0091559F"/>
    <w:rsid w:val="00920AA4"/>
    <w:rsid w:val="00926294"/>
    <w:rsid w:val="0094021F"/>
    <w:rsid w:val="009566F1"/>
    <w:rsid w:val="00957DE0"/>
    <w:rsid w:val="00961993"/>
    <w:rsid w:val="0099312E"/>
    <w:rsid w:val="009A2F08"/>
    <w:rsid w:val="009A6198"/>
    <w:rsid w:val="009A65E0"/>
    <w:rsid w:val="009B16C6"/>
    <w:rsid w:val="009C0FCD"/>
    <w:rsid w:val="009C1818"/>
    <w:rsid w:val="009C7442"/>
    <w:rsid w:val="009D08F2"/>
    <w:rsid w:val="009E437A"/>
    <w:rsid w:val="00A011FA"/>
    <w:rsid w:val="00A11111"/>
    <w:rsid w:val="00A1122F"/>
    <w:rsid w:val="00A13144"/>
    <w:rsid w:val="00A161C7"/>
    <w:rsid w:val="00A1626C"/>
    <w:rsid w:val="00A25E6D"/>
    <w:rsid w:val="00A27EB6"/>
    <w:rsid w:val="00A43310"/>
    <w:rsid w:val="00A45D7F"/>
    <w:rsid w:val="00A64993"/>
    <w:rsid w:val="00A65209"/>
    <w:rsid w:val="00A66B8D"/>
    <w:rsid w:val="00A96B0D"/>
    <w:rsid w:val="00AA46F5"/>
    <w:rsid w:val="00AC2E78"/>
    <w:rsid w:val="00AD06E9"/>
    <w:rsid w:val="00AD5AE6"/>
    <w:rsid w:val="00AE7E01"/>
    <w:rsid w:val="00AF1728"/>
    <w:rsid w:val="00B06FB2"/>
    <w:rsid w:val="00B17F42"/>
    <w:rsid w:val="00B33B94"/>
    <w:rsid w:val="00B417FC"/>
    <w:rsid w:val="00B5468C"/>
    <w:rsid w:val="00B75D5C"/>
    <w:rsid w:val="00B82022"/>
    <w:rsid w:val="00B84C8B"/>
    <w:rsid w:val="00B90D5A"/>
    <w:rsid w:val="00B92B39"/>
    <w:rsid w:val="00BB3629"/>
    <w:rsid w:val="00BD388D"/>
    <w:rsid w:val="00BD4EE3"/>
    <w:rsid w:val="00BD79E0"/>
    <w:rsid w:val="00BF0BA6"/>
    <w:rsid w:val="00BF3487"/>
    <w:rsid w:val="00BF7096"/>
    <w:rsid w:val="00C00F8C"/>
    <w:rsid w:val="00C06741"/>
    <w:rsid w:val="00C1198A"/>
    <w:rsid w:val="00C21B22"/>
    <w:rsid w:val="00C34496"/>
    <w:rsid w:val="00C41A17"/>
    <w:rsid w:val="00C441A4"/>
    <w:rsid w:val="00C50E47"/>
    <w:rsid w:val="00C53B98"/>
    <w:rsid w:val="00C67606"/>
    <w:rsid w:val="00C73260"/>
    <w:rsid w:val="00C76B27"/>
    <w:rsid w:val="00C9384C"/>
    <w:rsid w:val="00CA5974"/>
    <w:rsid w:val="00CB3D78"/>
    <w:rsid w:val="00CF3C06"/>
    <w:rsid w:val="00CF6C62"/>
    <w:rsid w:val="00D01A1A"/>
    <w:rsid w:val="00D05909"/>
    <w:rsid w:val="00D06AD2"/>
    <w:rsid w:val="00D11069"/>
    <w:rsid w:val="00D1280E"/>
    <w:rsid w:val="00D13237"/>
    <w:rsid w:val="00D371EF"/>
    <w:rsid w:val="00D455A0"/>
    <w:rsid w:val="00D53166"/>
    <w:rsid w:val="00D55EC3"/>
    <w:rsid w:val="00D7206E"/>
    <w:rsid w:val="00D723EF"/>
    <w:rsid w:val="00D74B43"/>
    <w:rsid w:val="00D870EF"/>
    <w:rsid w:val="00D92604"/>
    <w:rsid w:val="00D94710"/>
    <w:rsid w:val="00DA305D"/>
    <w:rsid w:val="00DB700F"/>
    <w:rsid w:val="00DE204D"/>
    <w:rsid w:val="00DE289E"/>
    <w:rsid w:val="00DE5005"/>
    <w:rsid w:val="00DF411A"/>
    <w:rsid w:val="00DF4166"/>
    <w:rsid w:val="00DF46C5"/>
    <w:rsid w:val="00E01718"/>
    <w:rsid w:val="00E14496"/>
    <w:rsid w:val="00E16151"/>
    <w:rsid w:val="00E218F9"/>
    <w:rsid w:val="00E24095"/>
    <w:rsid w:val="00E2542F"/>
    <w:rsid w:val="00E266EB"/>
    <w:rsid w:val="00E273E4"/>
    <w:rsid w:val="00E27410"/>
    <w:rsid w:val="00E508E7"/>
    <w:rsid w:val="00E60F7F"/>
    <w:rsid w:val="00E6561A"/>
    <w:rsid w:val="00E76C48"/>
    <w:rsid w:val="00E77F94"/>
    <w:rsid w:val="00E900F5"/>
    <w:rsid w:val="00E94024"/>
    <w:rsid w:val="00E97D25"/>
    <w:rsid w:val="00EC0E61"/>
    <w:rsid w:val="00ED214C"/>
    <w:rsid w:val="00EE4629"/>
    <w:rsid w:val="00EF0E84"/>
    <w:rsid w:val="00F0512F"/>
    <w:rsid w:val="00F112FF"/>
    <w:rsid w:val="00F15572"/>
    <w:rsid w:val="00F37159"/>
    <w:rsid w:val="00F414F8"/>
    <w:rsid w:val="00F43F2F"/>
    <w:rsid w:val="00F445CB"/>
    <w:rsid w:val="00F56EED"/>
    <w:rsid w:val="00F60F86"/>
    <w:rsid w:val="00F71D88"/>
    <w:rsid w:val="00F86FAC"/>
    <w:rsid w:val="00FA00A8"/>
    <w:rsid w:val="00FA2E54"/>
    <w:rsid w:val="00FB1766"/>
    <w:rsid w:val="00FB3898"/>
    <w:rsid w:val="00FB58AA"/>
    <w:rsid w:val="00FD3711"/>
    <w:rsid w:val="00FF01CD"/>
    <w:rsid w:val="00FF294E"/>
    <w:rsid w:val="00FF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BB0AE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45A5"/>
    <w:pPr>
      <w:spacing w:after="120" w:line="36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5909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ABA"/>
    <w:pPr>
      <w:keepNext/>
      <w:keepLines/>
      <w:spacing w:after="0"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 w:line="240" w:lineRule="auto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5909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0ABA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15703B"/>
    <w:pPr>
      <w:spacing w:before="120" w:line="276" w:lineRule="auto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070ABA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line="38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15703B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070ABA"/>
    <w:rPr>
      <w:rFonts w:ascii="Arial" w:hAnsi="Arial"/>
      <w:i/>
      <w:sz w:val="18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0E3606"/>
    <w:pPr>
      <w:spacing w:after="0" w:line="240" w:lineRule="auto"/>
      <w:ind w:left="720"/>
      <w:contextualSpacing/>
    </w:pPr>
    <w:rPr>
      <w:rFonts w:eastAsia="Times New Roman"/>
    </w:rPr>
  </w:style>
  <w:style w:type="paragraph" w:styleId="BodyTextIndent">
    <w:name w:val="Body Text Indent"/>
    <w:basedOn w:val="Normal"/>
    <w:link w:val="BodyTextIndentChar"/>
    <w:rsid w:val="00D13237"/>
    <w:pPr>
      <w:tabs>
        <w:tab w:val="left" w:pos="426"/>
        <w:tab w:val="left" w:pos="993"/>
        <w:tab w:val="left" w:pos="1560"/>
      </w:tabs>
      <w:spacing w:after="0" w:line="240" w:lineRule="auto"/>
      <w:ind w:left="1560" w:hanging="1560"/>
    </w:pPr>
    <w:rPr>
      <w:rFonts w:ascii="Comic Sans MS" w:eastAsia="Times" w:hAnsi="Comic Sans M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13237"/>
    <w:rPr>
      <w:rFonts w:ascii="Comic Sans MS" w:eastAsia="Times" w:hAnsi="Comic Sans MS"/>
      <w:noProof/>
      <w:sz w:val="24"/>
    </w:rPr>
  </w:style>
  <w:style w:type="paragraph" w:styleId="ListParagraph">
    <w:name w:val="List Paragraph"/>
    <w:basedOn w:val="Normal"/>
    <w:uiPriority w:val="34"/>
    <w:qFormat/>
    <w:rsid w:val="00BF0BA6"/>
    <w:pPr>
      <w:spacing w:after="0" w:line="240" w:lineRule="auto"/>
      <w:ind w:left="720"/>
      <w:contextualSpacing/>
    </w:pPr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31E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945A5"/>
    <w:pPr>
      <w:spacing w:after="120" w:line="36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5909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ABA"/>
    <w:pPr>
      <w:keepNext/>
      <w:keepLines/>
      <w:spacing w:after="0"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 w:line="240" w:lineRule="auto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5909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0ABA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15703B"/>
    <w:pPr>
      <w:spacing w:before="120" w:line="276" w:lineRule="auto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070ABA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line="38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15703B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070ABA"/>
    <w:rPr>
      <w:rFonts w:ascii="Arial" w:hAnsi="Arial"/>
      <w:i/>
      <w:sz w:val="18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0E3606"/>
    <w:pPr>
      <w:spacing w:after="0" w:line="240" w:lineRule="auto"/>
      <w:ind w:left="720"/>
      <w:contextualSpacing/>
    </w:pPr>
    <w:rPr>
      <w:rFonts w:eastAsia="Times New Roman"/>
    </w:rPr>
  </w:style>
  <w:style w:type="paragraph" w:styleId="BodyTextIndent">
    <w:name w:val="Body Text Indent"/>
    <w:basedOn w:val="Normal"/>
    <w:link w:val="BodyTextIndentChar"/>
    <w:rsid w:val="00D13237"/>
    <w:pPr>
      <w:tabs>
        <w:tab w:val="left" w:pos="426"/>
        <w:tab w:val="left" w:pos="993"/>
        <w:tab w:val="left" w:pos="1560"/>
      </w:tabs>
      <w:spacing w:after="0" w:line="240" w:lineRule="auto"/>
      <w:ind w:left="1560" w:hanging="1560"/>
    </w:pPr>
    <w:rPr>
      <w:rFonts w:ascii="Comic Sans MS" w:eastAsia="Times" w:hAnsi="Comic Sans M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13237"/>
    <w:rPr>
      <w:rFonts w:ascii="Comic Sans MS" w:eastAsia="Times" w:hAnsi="Comic Sans MS"/>
      <w:noProof/>
      <w:sz w:val="24"/>
    </w:rPr>
  </w:style>
  <w:style w:type="paragraph" w:styleId="ListParagraph">
    <w:name w:val="List Paragraph"/>
    <w:basedOn w:val="Normal"/>
    <w:uiPriority w:val="34"/>
    <w:qFormat/>
    <w:rsid w:val="00BF0BA6"/>
    <w:pPr>
      <w:spacing w:after="0" w:line="240" w:lineRule="auto"/>
      <w:ind w:left="720"/>
      <w:contextualSpacing/>
    </w:pPr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31E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hyperlink" Target="http://www.unavco.org/software/visualization/GPS-Velocity-Viewer/GPS-Velocity-Viewer.html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7" Type="http://schemas.openxmlformats.org/officeDocument/2006/relationships/footer" Target="footer2.xml"/><Relationship Id="rId38" Type="http://schemas.openxmlformats.org/officeDocument/2006/relationships/header" Target="header2.xml"/><Relationship Id="rId39" Type="http://schemas.openxmlformats.org/officeDocument/2006/relationships/footer" Target="footer3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Zephyr:Users:QDC:Dropbox:stress-strain:Activity%20templates:StrainModule_Activity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ED56A-23C0-CE4A-956A-8BEA61ED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StrainModule_ActivityTemplate.dotx</Template>
  <TotalTime>235</TotalTime>
  <Pages>9</Pages>
  <Words>1672</Words>
  <Characters>9536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11186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West</dc:creator>
  <cp:lastModifiedBy>Shelley Olds</cp:lastModifiedBy>
  <cp:revision>29</cp:revision>
  <cp:lastPrinted>2015-09-23T16:36:00Z</cp:lastPrinted>
  <dcterms:created xsi:type="dcterms:W3CDTF">2015-09-21T22:16:00Z</dcterms:created>
  <dcterms:modified xsi:type="dcterms:W3CDTF">2016-08-31T14:00:00Z</dcterms:modified>
</cp:coreProperties>
</file>